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CF9F4" w:themeColor="background1"/>
  <w:body>
    <w:tbl>
      <w:tblPr>
        <w:tblStyle w:val="TableGrid"/>
        <w:tblW w:w="96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right w:w="0" w:type="dxa"/>
        </w:tblCellMar>
        <w:tblLook w:val="0600" w:firstRow="0" w:lastRow="0" w:firstColumn="0" w:lastColumn="0" w:noHBand="1" w:noVBand="1"/>
      </w:tblPr>
      <w:tblGrid>
        <w:gridCol w:w="9647"/>
      </w:tblGrid>
      <w:tr w:rsidR="007B2B5A" w:rsidRPr="00474577" w14:paraId="21E4551E" w14:textId="77777777" w:rsidTr="002F2F9F">
        <w:trPr>
          <w:trHeight w:val="850"/>
        </w:trPr>
        <w:tc>
          <w:tcPr>
            <w:tcW w:w="9647" w:type="dxa"/>
          </w:tcPr>
          <w:p w14:paraId="2B5974D8" w14:textId="45CD034E" w:rsidR="007B2B5A" w:rsidRPr="003D0D2E" w:rsidRDefault="00BE7637" w:rsidP="00BE7637">
            <w:pPr>
              <w:pStyle w:val="DocumentTitle"/>
              <w:rPr>
                <w:sz w:val="84"/>
                <w:szCs w:val="84"/>
                <w:lang w:val="en-GB"/>
              </w:rPr>
            </w:pPr>
            <w:r>
              <w:rPr>
                <w:sz w:val="84"/>
                <w:szCs w:val="84"/>
                <w:lang w:val="en-GB"/>
              </w:rPr>
              <w:t xml:space="preserve">                                      </w:t>
            </w:r>
            <w:r w:rsidRPr="00B021B5">
              <w:rPr>
                <w:sz w:val="84"/>
                <w:szCs w:val="84"/>
                <w:lang w:val="en-GB"/>
              </w:rPr>
              <w:t>Service</w:t>
            </w:r>
            <w:r>
              <w:rPr>
                <w:sz w:val="84"/>
                <w:szCs w:val="84"/>
                <w:lang w:val="en-GB"/>
              </w:rPr>
              <w:t xml:space="preserve"> MEMO</w:t>
            </w:r>
          </w:p>
        </w:tc>
      </w:tr>
      <w:tr w:rsidR="007B2B5A" w:rsidRPr="00B021B5" w14:paraId="19D0A466" w14:textId="77777777" w:rsidTr="002F2F9F">
        <w:trPr>
          <w:trHeight w:val="164"/>
        </w:trPr>
        <w:tc>
          <w:tcPr>
            <w:tcW w:w="9647" w:type="dxa"/>
          </w:tcPr>
          <w:p w14:paraId="4FA220C9" w14:textId="790E0E82" w:rsidR="007B2B5A" w:rsidRPr="003D0D2E" w:rsidRDefault="00E036E2" w:rsidP="00BE7637">
            <w:pPr>
              <w:pStyle w:val="DocumentInformation"/>
              <w:rPr>
                <w:b/>
                <w:lang w:val="en-GB"/>
              </w:rPr>
            </w:pPr>
            <w:r>
              <w:rPr>
                <w:bCs/>
                <w:lang w:val="en-GB"/>
              </w:rPr>
              <w:t xml:space="preserve"> </w:t>
            </w:r>
            <w:r w:rsidR="00B021B5">
              <w:rPr>
                <w:bCs/>
                <w:lang w:val="en-GB"/>
              </w:rPr>
              <w:t xml:space="preserve"> </w:t>
            </w:r>
            <w:r w:rsidR="00BE7637">
              <w:rPr>
                <w:bCs/>
                <w:lang w:val="en-GB"/>
              </w:rPr>
              <w:t xml:space="preserve">                                                                                                                                                   </w:t>
            </w:r>
            <w:r w:rsidR="00D02972">
              <w:rPr>
                <w:bCs/>
                <w:lang w:val="en-GB"/>
              </w:rPr>
              <w:t>18</w:t>
            </w:r>
            <w:r w:rsidR="00F150F8">
              <w:rPr>
                <w:bCs/>
                <w:lang w:val="en-GB"/>
              </w:rPr>
              <w:t>-0</w:t>
            </w:r>
            <w:r w:rsidR="00D02972">
              <w:rPr>
                <w:bCs/>
                <w:lang w:val="en-GB"/>
              </w:rPr>
              <w:t>2</w:t>
            </w:r>
            <w:r w:rsidR="00F150F8">
              <w:rPr>
                <w:bCs/>
                <w:lang w:val="en-GB"/>
              </w:rPr>
              <w:t>-2026</w:t>
            </w:r>
          </w:p>
        </w:tc>
      </w:tr>
      <w:tr w:rsidR="00BE7637" w:rsidRPr="00B021B5" w14:paraId="43BE5D1E" w14:textId="77777777" w:rsidTr="002F2F9F">
        <w:trPr>
          <w:trHeight w:val="164"/>
        </w:trPr>
        <w:tc>
          <w:tcPr>
            <w:tcW w:w="9647" w:type="dxa"/>
          </w:tcPr>
          <w:p w14:paraId="2049A151" w14:textId="77777777" w:rsidR="00BE7637" w:rsidRDefault="00BE7637" w:rsidP="00BE7637">
            <w:pPr>
              <w:pStyle w:val="DocumentInformation"/>
              <w:rPr>
                <w:bCs/>
                <w:lang w:val="en-GB"/>
              </w:rPr>
            </w:pPr>
          </w:p>
        </w:tc>
      </w:tr>
    </w:tbl>
    <w:p w14:paraId="743FADAD" w14:textId="77777777" w:rsidR="0076328E" w:rsidRDefault="0076328E" w:rsidP="00BE7637">
      <w:pPr>
        <w:spacing w:after="0" w:line="264" w:lineRule="auto"/>
        <w:rPr>
          <w:lang w:val="en-GB"/>
        </w:rPr>
      </w:pPr>
    </w:p>
    <w:p w14:paraId="49F6B0C5" w14:textId="77777777" w:rsidR="002F2F9F" w:rsidRPr="009C7CA4" w:rsidRDefault="002F2F9F" w:rsidP="00BE7637">
      <w:pPr>
        <w:spacing w:after="0" w:line="264" w:lineRule="auto"/>
        <w:rPr>
          <w:lang w:val="en-GB"/>
        </w:rPr>
      </w:pPr>
    </w:p>
    <w:p w14:paraId="310DB229" w14:textId="3BB403F5" w:rsidR="00C03EB6" w:rsidRPr="0076543B" w:rsidRDefault="00C03EB6" w:rsidP="00BE7637">
      <w:pPr>
        <w:spacing w:after="0" w:line="264" w:lineRule="auto"/>
        <w:rPr>
          <w:rFonts w:eastAsia="MS Mincho"/>
          <w:sz w:val="24"/>
          <w:szCs w:val="24"/>
          <w:lang w:val="en-GB"/>
        </w:rPr>
      </w:pPr>
    </w:p>
    <w:p w14:paraId="6EB31B7C" w14:textId="0DC8DCA4" w:rsidR="00F150F8" w:rsidRPr="00F36B04" w:rsidRDefault="00E036E2" w:rsidP="00BE7637">
      <w:pPr>
        <w:spacing w:after="0" w:line="264" w:lineRule="auto"/>
        <w:rPr>
          <w:i/>
          <w:iCs/>
          <w:color w:val="3F3A31" w:themeColor="text1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Dispenser(s):</w:t>
      </w:r>
      <w:r w:rsidRPr="00F36B04">
        <w:rPr>
          <w:rFonts w:eastAsia="MS Mincho"/>
          <w:sz w:val="24"/>
          <w:szCs w:val="24"/>
          <w:lang w:val="en-GB"/>
        </w:rPr>
        <w:tab/>
      </w:r>
      <w:r w:rsidR="00F150F8">
        <w:rPr>
          <w:i/>
          <w:iCs/>
          <w:color w:val="3F3A31" w:themeColor="text1"/>
          <w:sz w:val="24"/>
          <w:szCs w:val="24"/>
          <w:lang w:val="en-GB"/>
        </w:rPr>
        <w:t>W100</w:t>
      </w:r>
      <w:r w:rsidR="003B1691">
        <w:rPr>
          <w:i/>
          <w:iCs/>
          <w:color w:val="3F3A31" w:themeColor="text1"/>
          <w:sz w:val="24"/>
          <w:szCs w:val="24"/>
          <w:lang w:val="en-GB"/>
        </w:rPr>
        <w:t xml:space="preserve"> (ES/FB)</w:t>
      </w:r>
    </w:p>
    <w:p w14:paraId="25935648" w14:textId="59E9BD81" w:rsidR="00E036E2" w:rsidRPr="00D02972" w:rsidRDefault="00E036E2" w:rsidP="00BE7637">
      <w:pPr>
        <w:spacing w:after="0" w:line="264" w:lineRule="auto"/>
        <w:rPr>
          <w:rFonts w:eastAsia="MS Mincho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Title:</w:t>
      </w:r>
      <w:r w:rsidRPr="00F36B04">
        <w:rPr>
          <w:rFonts w:eastAsia="MS Mincho"/>
          <w:sz w:val="24"/>
          <w:szCs w:val="24"/>
          <w:lang w:val="en-GB"/>
        </w:rPr>
        <w:tab/>
      </w:r>
      <w:r w:rsidRPr="00E036E2">
        <w:rPr>
          <w:rFonts w:eastAsia="MS Mincho"/>
          <w:sz w:val="24"/>
          <w:szCs w:val="24"/>
          <w:lang w:val="en-GB"/>
        </w:rPr>
        <w:tab/>
      </w:r>
      <w:r w:rsidRPr="00E036E2">
        <w:rPr>
          <w:rFonts w:eastAsia="MS Mincho"/>
          <w:sz w:val="24"/>
          <w:szCs w:val="24"/>
          <w:lang w:val="en-GB"/>
        </w:rPr>
        <w:tab/>
      </w:r>
      <w:r w:rsidR="00F150F8">
        <w:rPr>
          <w:rFonts w:eastAsia="MS Mincho"/>
          <w:sz w:val="24"/>
          <w:szCs w:val="24"/>
          <w:lang w:val="en-GB"/>
        </w:rPr>
        <w:t xml:space="preserve">Required </w:t>
      </w:r>
      <w:r w:rsidR="00BE7637">
        <w:rPr>
          <w:rFonts w:eastAsia="MS Mincho"/>
          <w:sz w:val="24"/>
          <w:szCs w:val="24"/>
          <w:lang w:val="en-GB"/>
        </w:rPr>
        <w:t xml:space="preserve">in between </w:t>
      </w:r>
      <w:proofErr w:type="spellStart"/>
      <w:r w:rsidR="00F150F8">
        <w:rPr>
          <w:rFonts w:eastAsia="MS Mincho"/>
          <w:sz w:val="24"/>
          <w:szCs w:val="24"/>
          <w:lang w:val="en-GB"/>
        </w:rPr>
        <w:t>sw</w:t>
      </w:r>
      <w:proofErr w:type="spellEnd"/>
      <w:r w:rsidR="00F150F8">
        <w:rPr>
          <w:rFonts w:eastAsia="MS Mincho"/>
          <w:sz w:val="24"/>
          <w:szCs w:val="24"/>
          <w:lang w:val="en-GB"/>
        </w:rPr>
        <w:t xml:space="preserve"> update</w:t>
      </w:r>
      <w:r w:rsidR="00BE7637">
        <w:rPr>
          <w:rFonts w:eastAsia="MS Mincho"/>
          <w:sz w:val="24"/>
          <w:szCs w:val="24"/>
          <w:lang w:val="en-GB"/>
        </w:rPr>
        <w:t xml:space="preserve"> </w:t>
      </w:r>
      <w:r w:rsidR="00BE7637" w:rsidRPr="00D02972">
        <w:rPr>
          <w:rFonts w:eastAsia="MS Mincho"/>
          <w:sz w:val="24"/>
          <w:szCs w:val="24"/>
          <w:lang w:val="en-GB"/>
        </w:rPr>
        <w:t>1.3.11</w:t>
      </w:r>
      <w:r w:rsidR="00D02972">
        <w:rPr>
          <w:rFonts w:eastAsia="MS Mincho"/>
          <w:strike/>
          <w:sz w:val="24"/>
          <w:szCs w:val="24"/>
          <w:lang w:val="en-GB"/>
        </w:rPr>
        <w:t xml:space="preserve">      </w:t>
      </w:r>
      <w:r w:rsidR="00D02972">
        <w:rPr>
          <w:rFonts w:eastAsia="MS Mincho"/>
          <w:sz w:val="24"/>
          <w:szCs w:val="24"/>
          <w:lang w:val="en-GB"/>
        </w:rPr>
        <w:t xml:space="preserve"> 1.3.12</w:t>
      </w:r>
    </w:p>
    <w:p w14:paraId="394D4FFE" w14:textId="3A41806C" w:rsidR="00E036E2" w:rsidRPr="00E036E2" w:rsidRDefault="00E036E2" w:rsidP="00BE7637">
      <w:pPr>
        <w:spacing w:after="0" w:line="264" w:lineRule="auto"/>
        <w:rPr>
          <w:i/>
          <w:iCs/>
          <w:color w:val="3F3A31" w:themeColor="text1"/>
          <w:sz w:val="24"/>
          <w:szCs w:val="24"/>
          <w:lang w:val="en-GB"/>
        </w:rPr>
      </w:pPr>
    </w:p>
    <w:p w14:paraId="6F69EB57" w14:textId="77777777" w:rsidR="00E036E2" w:rsidRPr="003D554D" w:rsidRDefault="00E036E2" w:rsidP="00BE7637">
      <w:pPr>
        <w:spacing w:after="0" w:line="264" w:lineRule="auto"/>
        <w:rPr>
          <w:i/>
          <w:iCs/>
          <w:color w:val="3F3A31" w:themeColor="text1"/>
          <w:sz w:val="24"/>
          <w:szCs w:val="24"/>
          <w:lang w:val="en-GB"/>
        </w:rPr>
      </w:pPr>
    </w:p>
    <w:p w14:paraId="63F906A1" w14:textId="77777777" w:rsidR="002C0776" w:rsidRPr="003D0D2E" w:rsidRDefault="002C0776" w:rsidP="00BE7637">
      <w:pPr>
        <w:spacing w:after="0" w:line="264" w:lineRule="auto"/>
        <w:rPr>
          <w:color w:val="3F3A31" w:themeColor="text1"/>
          <w:lang w:val="en-GB"/>
        </w:rPr>
      </w:pPr>
    </w:p>
    <w:p w14:paraId="63803956" w14:textId="3B060442" w:rsidR="002C0776" w:rsidRPr="00BE7637" w:rsidRDefault="00F150F8" w:rsidP="00BE7637">
      <w:pPr>
        <w:pStyle w:val="Header"/>
        <w:spacing w:after="0" w:line="264" w:lineRule="auto"/>
        <w:rPr>
          <w:b/>
          <w:bCs/>
          <w:color w:val="3F3A31" w:themeColor="text1"/>
          <w:sz w:val="24"/>
          <w:szCs w:val="24"/>
          <w:lang w:val="en-GB"/>
        </w:rPr>
      </w:pPr>
      <w:r w:rsidRPr="00BE7637">
        <w:rPr>
          <w:b/>
          <w:bCs/>
          <w:color w:val="3F3A31" w:themeColor="text1"/>
          <w:sz w:val="24"/>
          <w:szCs w:val="24"/>
          <w:lang w:val="en-GB"/>
        </w:rPr>
        <w:t>Background</w:t>
      </w:r>
    </w:p>
    <w:p w14:paraId="13AED8B1" w14:textId="77777777" w:rsidR="00F150F8" w:rsidRDefault="00F150F8" w:rsidP="00BE7637">
      <w:pPr>
        <w:pStyle w:val="Header"/>
        <w:spacing w:after="0" w:line="264" w:lineRule="auto"/>
        <w:rPr>
          <w:b/>
          <w:bCs/>
          <w:color w:val="3F3A31" w:themeColor="text1"/>
          <w:lang w:val="en-GB"/>
        </w:rPr>
      </w:pPr>
    </w:p>
    <w:p w14:paraId="7E495DD2" w14:textId="480958AA" w:rsidR="00F150F8" w:rsidRDefault="00F150F8" w:rsidP="00BE7637">
      <w:pPr>
        <w:pStyle w:val="Header"/>
        <w:spacing w:after="0" w:line="264" w:lineRule="auto"/>
        <w:rPr>
          <w:color w:val="3F3A31" w:themeColor="text1"/>
          <w:lang w:val="en-GB"/>
        </w:rPr>
      </w:pPr>
      <w:r>
        <w:rPr>
          <w:color w:val="3F3A31" w:themeColor="text1"/>
          <w:lang w:val="en-GB"/>
        </w:rPr>
        <w:t xml:space="preserve">Due to some drip tray overflow issues that </w:t>
      </w:r>
      <w:r w:rsidR="00BE7637">
        <w:rPr>
          <w:color w:val="3F3A31" w:themeColor="text1"/>
          <w:lang w:val="en-GB"/>
        </w:rPr>
        <w:t>can</w:t>
      </w:r>
      <w:r>
        <w:rPr>
          <w:color w:val="3F3A31" w:themeColor="text1"/>
          <w:lang w:val="en-GB"/>
        </w:rPr>
        <w:t xml:space="preserve"> be occur during boiler </w:t>
      </w:r>
      <w:proofErr w:type="spellStart"/>
      <w:r>
        <w:rPr>
          <w:color w:val="3F3A31" w:themeColor="text1"/>
          <w:lang w:val="en-GB"/>
        </w:rPr>
        <w:t>init</w:t>
      </w:r>
      <w:proofErr w:type="spellEnd"/>
      <w:r>
        <w:rPr>
          <w:color w:val="3F3A31" w:themeColor="text1"/>
          <w:lang w:val="en-GB"/>
        </w:rPr>
        <w:t xml:space="preserve"> a new</w:t>
      </w:r>
      <w:r w:rsidR="00BE7637">
        <w:rPr>
          <w:color w:val="3F3A31" w:themeColor="text1"/>
          <w:lang w:val="en-GB"/>
        </w:rPr>
        <w:t xml:space="preserve"> in between</w:t>
      </w:r>
      <w:r>
        <w:rPr>
          <w:color w:val="3F3A31" w:themeColor="text1"/>
          <w:lang w:val="en-GB"/>
        </w:rPr>
        <w:t xml:space="preserve"> </w:t>
      </w:r>
      <w:proofErr w:type="spellStart"/>
      <w:r>
        <w:rPr>
          <w:color w:val="3F3A31" w:themeColor="text1"/>
          <w:lang w:val="en-GB"/>
        </w:rPr>
        <w:t>sw</w:t>
      </w:r>
      <w:proofErr w:type="spellEnd"/>
      <w:r>
        <w:rPr>
          <w:color w:val="3F3A31" w:themeColor="text1"/>
          <w:lang w:val="en-GB"/>
        </w:rPr>
        <w:t xml:space="preserve"> version is introduced to avoid overflow of the drip tray.</w:t>
      </w:r>
    </w:p>
    <w:p w14:paraId="11D895C2" w14:textId="720529F6" w:rsidR="00D02972" w:rsidRDefault="00D02972" w:rsidP="00BE7637">
      <w:pPr>
        <w:pStyle w:val="Header"/>
        <w:spacing w:after="0" w:line="264" w:lineRule="auto"/>
        <w:rPr>
          <w:color w:val="3F3A31" w:themeColor="text1"/>
          <w:lang w:val="en-GB"/>
        </w:rPr>
      </w:pPr>
      <w:r>
        <w:rPr>
          <w:color w:val="3F3A31" w:themeColor="text1"/>
          <w:lang w:val="en-GB"/>
        </w:rPr>
        <w:t>Remark: 1.3.11 is causing flow meter error by cold water dispensing. Solved in 1.3.12.</w:t>
      </w:r>
    </w:p>
    <w:p w14:paraId="7F1D5BF2" w14:textId="77777777" w:rsidR="00F150F8" w:rsidRDefault="00F150F8" w:rsidP="00BE7637">
      <w:pPr>
        <w:pStyle w:val="Header"/>
        <w:spacing w:after="0" w:line="264" w:lineRule="auto"/>
        <w:rPr>
          <w:color w:val="3F3A31" w:themeColor="text1"/>
          <w:lang w:val="en-GB"/>
        </w:rPr>
      </w:pPr>
    </w:p>
    <w:p w14:paraId="28C6949E" w14:textId="77777777" w:rsidR="00F150F8" w:rsidRPr="00BE7637" w:rsidRDefault="00F150F8" w:rsidP="00BE7637">
      <w:pPr>
        <w:pStyle w:val="Header"/>
        <w:spacing w:after="0" w:line="264" w:lineRule="auto"/>
        <w:rPr>
          <w:color w:val="3F3A31" w:themeColor="text1"/>
          <w:sz w:val="24"/>
          <w:szCs w:val="24"/>
          <w:lang w:val="en-GB"/>
        </w:rPr>
      </w:pPr>
    </w:p>
    <w:p w14:paraId="6A2987A8" w14:textId="1A747FDC" w:rsidR="00F150F8" w:rsidRPr="00BE7637" w:rsidRDefault="00F150F8" w:rsidP="00BE7637">
      <w:pPr>
        <w:pStyle w:val="Header"/>
        <w:spacing w:after="0" w:line="264" w:lineRule="auto"/>
        <w:rPr>
          <w:b/>
          <w:bCs/>
          <w:color w:val="3F3A31" w:themeColor="text1"/>
          <w:sz w:val="24"/>
          <w:szCs w:val="24"/>
          <w:lang w:val="en-GB"/>
        </w:rPr>
      </w:pPr>
      <w:r w:rsidRPr="00BE7637">
        <w:rPr>
          <w:b/>
          <w:bCs/>
          <w:color w:val="3F3A31" w:themeColor="text1"/>
          <w:sz w:val="24"/>
          <w:szCs w:val="24"/>
          <w:lang w:val="en-GB"/>
        </w:rPr>
        <w:t>Action required</w:t>
      </w:r>
    </w:p>
    <w:p w14:paraId="4B5584F5" w14:textId="77777777" w:rsidR="00F150F8" w:rsidRDefault="00F150F8" w:rsidP="00BE7637">
      <w:pPr>
        <w:pStyle w:val="Header"/>
        <w:spacing w:after="0" w:line="264" w:lineRule="auto"/>
        <w:rPr>
          <w:b/>
          <w:bCs/>
          <w:color w:val="3F3A31" w:themeColor="text1"/>
          <w:lang w:val="en-GB"/>
        </w:rPr>
      </w:pPr>
    </w:p>
    <w:p w14:paraId="55BE644A" w14:textId="1DB29FE4" w:rsidR="00F150F8" w:rsidRDefault="00F150F8" w:rsidP="00BE7637">
      <w:pPr>
        <w:pStyle w:val="Header"/>
        <w:spacing w:after="0" w:line="264" w:lineRule="auto"/>
        <w:rPr>
          <w:color w:val="3F3A31" w:themeColor="text1"/>
          <w:lang w:val="en-GB"/>
        </w:rPr>
      </w:pPr>
      <w:r>
        <w:rPr>
          <w:color w:val="3F3A31" w:themeColor="text1"/>
          <w:lang w:val="en-GB"/>
        </w:rPr>
        <w:t>When the machine is connected a push of the new software is mandatory and has to be activated by the operator asap.</w:t>
      </w:r>
    </w:p>
    <w:p w14:paraId="749EBDD3" w14:textId="480E0EE4" w:rsidR="003B1691" w:rsidRDefault="00F150F8" w:rsidP="00BE7637">
      <w:pPr>
        <w:pStyle w:val="Header"/>
        <w:spacing w:after="0" w:line="264" w:lineRule="auto"/>
        <w:rPr>
          <w:color w:val="3F3A31" w:themeColor="text1"/>
          <w:lang w:val="en-GB"/>
        </w:rPr>
      </w:pPr>
      <w:r>
        <w:rPr>
          <w:color w:val="3F3A31" w:themeColor="text1"/>
          <w:lang w:val="en-GB"/>
        </w:rPr>
        <w:t xml:space="preserve">When the machine is not connected or is installed in new locations, the SW update </w:t>
      </w:r>
      <w:r w:rsidR="00BB6BA3">
        <w:rPr>
          <w:color w:val="3F3A31" w:themeColor="text1"/>
          <w:lang w:val="en-GB"/>
        </w:rPr>
        <w:t xml:space="preserve">to 1.3.11 or 1.3.12 </w:t>
      </w:r>
      <w:r>
        <w:rPr>
          <w:color w:val="3F3A31" w:themeColor="text1"/>
          <w:lang w:val="en-GB"/>
        </w:rPr>
        <w:t>is required during this visit.</w:t>
      </w:r>
      <w:r w:rsidR="003B1691">
        <w:rPr>
          <w:color w:val="3F3A31" w:themeColor="text1"/>
          <w:lang w:val="en-GB"/>
        </w:rPr>
        <w:t xml:space="preserve"> Software is available on JDE support: </w:t>
      </w:r>
      <w:hyperlink r:id="rId12" w:history="1">
        <w:r w:rsidR="003B1691" w:rsidRPr="007263A0">
          <w:rPr>
            <w:rStyle w:val="Hyperlink"/>
            <w:lang w:val="en-GB"/>
          </w:rPr>
          <w:t>https://www.jacobsdouweegbertsprofessional.support/index.php?option=com_docman&amp;view=list&amp;slug=software-63&amp;layout=gallery&amp;Itemid=168</w:t>
        </w:r>
      </w:hyperlink>
    </w:p>
    <w:p w14:paraId="74A42436" w14:textId="77777777" w:rsidR="003B1691" w:rsidRDefault="003B1691" w:rsidP="00BE7637">
      <w:pPr>
        <w:pStyle w:val="Header"/>
        <w:spacing w:after="0" w:line="264" w:lineRule="auto"/>
        <w:rPr>
          <w:color w:val="3F3A31" w:themeColor="text1"/>
          <w:lang w:val="en-GB"/>
        </w:rPr>
      </w:pPr>
    </w:p>
    <w:p w14:paraId="71738078" w14:textId="08E52A90" w:rsidR="00BE7637" w:rsidRDefault="00BE7637" w:rsidP="00BE7637">
      <w:pPr>
        <w:pStyle w:val="Header"/>
        <w:spacing w:after="0" w:line="264" w:lineRule="auto"/>
        <w:rPr>
          <w:color w:val="3F3A31" w:themeColor="text1"/>
          <w:lang w:val="en-GB"/>
        </w:rPr>
      </w:pPr>
      <w:r>
        <w:rPr>
          <w:color w:val="3F3A31" w:themeColor="text1"/>
          <w:lang w:val="en-GB"/>
        </w:rPr>
        <w:t>For now preventive visits are not required.</w:t>
      </w:r>
    </w:p>
    <w:p w14:paraId="70850A35" w14:textId="77777777" w:rsidR="00F150F8" w:rsidRPr="00F150F8" w:rsidRDefault="00F150F8" w:rsidP="00BE7637">
      <w:pPr>
        <w:pStyle w:val="Header"/>
        <w:spacing w:after="0" w:line="264" w:lineRule="auto"/>
        <w:rPr>
          <w:color w:val="3F3A31" w:themeColor="text1"/>
          <w:lang w:val="en-GB"/>
        </w:rPr>
      </w:pPr>
    </w:p>
    <w:p w14:paraId="492472D5" w14:textId="10C3AAFB" w:rsidR="002C0776" w:rsidRDefault="00F150F8" w:rsidP="00BE7637">
      <w:pPr>
        <w:spacing w:after="0" w:line="264" w:lineRule="auto"/>
        <w:rPr>
          <w:color w:val="3F3A31" w:themeColor="text1"/>
          <w:lang w:val="en-GB"/>
        </w:rPr>
      </w:pPr>
      <w:r>
        <w:rPr>
          <w:color w:val="3F3A31" w:themeColor="text1"/>
          <w:lang w:val="en-GB"/>
        </w:rPr>
        <w:t>Description supplier problem solving:</w:t>
      </w:r>
    </w:p>
    <w:p w14:paraId="297B8307" w14:textId="77777777" w:rsidR="00F150F8" w:rsidRDefault="00F150F8" w:rsidP="00BE7637">
      <w:pPr>
        <w:spacing w:after="0" w:line="264" w:lineRule="auto"/>
        <w:rPr>
          <w:color w:val="3F3A31" w:themeColor="text1"/>
          <w:lang w:val="en-GB"/>
        </w:rPr>
      </w:pPr>
    </w:p>
    <w:p w14:paraId="16562003" w14:textId="70AFF204" w:rsidR="002C0776" w:rsidRDefault="00F150F8" w:rsidP="00BE7637">
      <w:pPr>
        <w:spacing w:after="0" w:line="264" w:lineRule="auto"/>
        <w:rPr>
          <w:color w:val="3F3A31" w:themeColor="text1"/>
          <w:lang w:val="en-GB"/>
        </w:rPr>
      </w:pPr>
      <w:r w:rsidRPr="00F150F8">
        <w:rPr>
          <w:color w:val="3F3A31" w:themeColor="text1"/>
          <w:lang w:val="en-GB"/>
        </w:rPr>
        <w:t>- New "Drip tray full" fault reset management; now is possible to reset the full only by removing the drip tr</w:t>
      </w:r>
    </w:p>
    <w:p w14:paraId="6749C42D" w14:textId="785F10B9" w:rsidR="00BB6BA3" w:rsidRPr="003D0D2E" w:rsidRDefault="00BB6BA3" w:rsidP="00BE7637">
      <w:pPr>
        <w:spacing w:after="0" w:line="264" w:lineRule="auto"/>
        <w:rPr>
          <w:color w:val="3F3A31" w:themeColor="text1"/>
          <w:lang w:val="en-GB"/>
        </w:rPr>
      </w:pPr>
      <w:r>
        <w:rPr>
          <w:color w:val="3F3A31" w:themeColor="text1"/>
          <w:lang w:val="en-GB"/>
        </w:rPr>
        <w:t>- Flow meter error cold water</w:t>
      </w:r>
    </w:p>
    <w:p w14:paraId="0116C346" w14:textId="77777777" w:rsidR="002C0776" w:rsidRDefault="002C0776" w:rsidP="00BE7637">
      <w:pPr>
        <w:spacing w:after="0" w:line="264" w:lineRule="auto"/>
        <w:rPr>
          <w:lang w:val="en-GB"/>
        </w:rPr>
      </w:pPr>
    </w:p>
    <w:p w14:paraId="6B4CAE16" w14:textId="294C4034" w:rsidR="00F150F8" w:rsidRPr="00BE7637" w:rsidRDefault="00F150F8" w:rsidP="00BE7637">
      <w:pPr>
        <w:spacing w:after="0" w:line="264" w:lineRule="auto"/>
        <w:rPr>
          <w:b/>
          <w:bCs/>
          <w:sz w:val="24"/>
          <w:szCs w:val="24"/>
          <w:lang w:val="en-GB"/>
        </w:rPr>
      </w:pPr>
      <w:r w:rsidRPr="00BE7637">
        <w:rPr>
          <w:b/>
          <w:bCs/>
          <w:sz w:val="24"/>
          <w:szCs w:val="24"/>
          <w:lang w:val="en-GB"/>
        </w:rPr>
        <w:t>New SW releases</w:t>
      </w:r>
    </w:p>
    <w:p w14:paraId="750E5CEE" w14:textId="77777777" w:rsidR="00F150F8" w:rsidRDefault="00F150F8" w:rsidP="00BE7637">
      <w:pPr>
        <w:spacing w:after="0" w:line="264" w:lineRule="auto"/>
        <w:rPr>
          <w:b/>
          <w:bCs/>
          <w:lang w:val="en-GB"/>
        </w:rPr>
      </w:pPr>
    </w:p>
    <w:p w14:paraId="5C6D3C0E" w14:textId="228672AF" w:rsidR="00F150F8" w:rsidRDefault="00F150F8" w:rsidP="00BE7637">
      <w:pPr>
        <w:spacing w:after="0" w:line="264" w:lineRule="auto"/>
        <w:rPr>
          <w:lang w:val="en-GB"/>
        </w:rPr>
      </w:pPr>
      <w:r>
        <w:rPr>
          <w:lang w:val="en-GB"/>
        </w:rPr>
        <w:t>From the supplier new SW releases are available, but after internal tests within JDE. The software is not ready yet for installation on JDE machines.</w:t>
      </w:r>
    </w:p>
    <w:p w14:paraId="2F2810B6" w14:textId="35FDEE97" w:rsidR="00F150F8" w:rsidRPr="00F150F8" w:rsidRDefault="00F150F8" w:rsidP="00BE7637">
      <w:pPr>
        <w:spacing w:after="0" w:line="264" w:lineRule="auto"/>
        <w:rPr>
          <w:lang w:val="en-GB"/>
        </w:rPr>
      </w:pPr>
      <w:r>
        <w:rPr>
          <w:lang w:val="en-GB"/>
        </w:rPr>
        <w:t>As soon the newer software is available you will be informed asap.</w:t>
      </w:r>
    </w:p>
    <w:p w14:paraId="4EC224A2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09043525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01777B33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5FBE1430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1A196C47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5C5BA1E1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425E1685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2E92C7BB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50051B7D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6EFC59FB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sectPr w:rsidR="002C0776" w:rsidSect="002C0776">
      <w:headerReference w:type="default" r:id="rId13"/>
      <w:footerReference w:type="default" r:id="rId14"/>
      <w:headerReference w:type="first" r:id="rId15"/>
      <w:footerReference w:type="first" r:id="rId16"/>
      <w:type w:val="continuous"/>
      <w:pgSz w:w="11906" w:h="16838"/>
      <w:pgMar w:top="1134" w:right="1134" w:bottom="1560" w:left="1134" w:header="709" w:footer="508" w:gutter="0"/>
      <w:cols w:space="56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C4CCB3" w14:textId="77777777" w:rsidR="00B021B5" w:rsidRDefault="00B021B5" w:rsidP="00983468">
      <w:r>
        <w:separator/>
      </w:r>
    </w:p>
  </w:endnote>
  <w:endnote w:type="continuationSeparator" w:id="0">
    <w:p w14:paraId="541A08FB" w14:textId="77777777" w:rsidR="00B021B5" w:rsidRDefault="00B021B5" w:rsidP="009834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 Condensed">
    <w:charset w:val="00"/>
    <w:family w:val="swiss"/>
    <w:pitch w:val="variable"/>
    <w:sig w:usb0="00000003" w:usb1="00000000" w:usb2="00000000" w:usb3="00000000" w:csb0="00000003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CF1218" w14:textId="77777777" w:rsidR="00930FF3" w:rsidRPr="000B45A0" w:rsidRDefault="00BB6BA3" w:rsidP="00930FF3">
    <w:pPr>
      <w:jc w:val="right"/>
      <w:rPr>
        <w:sz w:val="18"/>
        <w:szCs w:val="18"/>
      </w:rPr>
    </w:pPr>
    <w:sdt>
      <w:sdtPr>
        <w:rPr>
          <w:sz w:val="18"/>
          <w:szCs w:val="18"/>
        </w:rPr>
        <w:id w:val="-1085302513"/>
        <w:docPartObj>
          <w:docPartGallery w:val="Page Numbers (Top of Page)"/>
          <w:docPartUnique/>
        </w:docPartObj>
      </w:sdtPr>
      <w:sdtEndPr/>
      <w:sdtContent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PAGE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1</w:t>
        </w:r>
        <w:r w:rsidR="00930FF3" w:rsidRPr="000B45A0">
          <w:rPr>
            <w:sz w:val="18"/>
            <w:szCs w:val="18"/>
          </w:rPr>
          <w:fldChar w:fldCharType="end"/>
        </w:r>
        <w:r w:rsidR="00930FF3" w:rsidRPr="000B45A0">
          <w:rPr>
            <w:sz w:val="18"/>
            <w:szCs w:val="18"/>
          </w:rPr>
          <w:t xml:space="preserve"> / </w:t>
        </w:r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NUMPAGES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2</w:t>
        </w:r>
        <w:r w:rsidR="00930FF3" w:rsidRPr="000B45A0">
          <w:rPr>
            <w:sz w:val="18"/>
            <w:szCs w:val="18"/>
          </w:rPr>
          <w:fldChar w:fldCharType="end"/>
        </w:r>
      </w:sdtContent>
    </w:sdt>
  </w:p>
  <w:p w14:paraId="7EF5DF68" w14:textId="77777777" w:rsidR="005B0F9D" w:rsidRPr="00535043" w:rsidRDefault="005B0F9D" w:rsidP="0053504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42FCB" w14:textId="503DD606" w:rsidR="002F2F9F" w:rsidRPr="00535043" w:rsidRDefault="006F18BB" w:rsidP="004B1341">
    <w:r w:rsidRPr="006F18BB">
      <w:rPr>
        <w:noProof/>
      </w:rPr>
      <mc:AlternateContent>
        <mc:Choice Requires="wpg">
          <w:drawing>
            <wp:anchor distT="0" distB="0" distL="114300" distR="114300" simplePos="0" relativeHeight="251694080" behindDoc="1" locked="0" layoutInCell="1" allowOverlap="1" wp14:anchorId="02917051" wp14:editId="3ADE2F65">
              <wp:simplePos x="0" y="0"/>
              <wp:positionH relativeFrom="margin">
                <wp:align>center</wp:align>
              </wp:positionH>
              <wp:positionV relativeFrom="margin">
                <wp:posOffset>8878570</wp:posOffset>
              </wp:positionV>
              <wp:extent cx="3442469" cy="995132"/>
              <wp:effectExtent l="0" t="0" r="0" b="0"/>
              <wp:wrapNone/>
              <wp:docPr id="7" name="Group 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442469" cy="995132"/>
                        <a:chOff x="0" y="0"/>
                        <a:chExt cx="3442469" cy="995132"/>
                      </a:xfrm>
                    </wpg:grpSpPr>
                    <pic:pic xmlns:pic="http://schemas.openxmlformats.org/drawingml/2006/picture">
                      <pic:nvPicPr>
                        <pic:cNvPr id="8" name="Picture 8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t="49307"/>
                        <a:stretch/>
                      </pic:blipFill>
                      <pic:spPr bwMode="auto">
                        <a:xfrm>
                          <a:off x="1182216" y="223138"/>
                          <a:ext cx="2260253" cy="77199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" name="Picture 9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r="39636" b="48317"/>
                        <a:stretch/>
                      </pic:blipFill>
                      <pic:spPr bwMode="auto">
                        <a:xfrm>
                          <a:off x="0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0" name="Picture 10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6492" b="48317"/>
                        <a:stretch/>
                      </pic:blipFill>
                      <pic:spPr bwMode="auto">
                        <a:xfrm>
                          <a:off x="841481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group w14:anchorId="0E351C55" id="Group 8" o:spid="_x0000_s1026" style="position:absolute;margin-left:0;margin-top:699.1pt;width:271.05pt;height:78.35pt;z-index:-251622400;mso-position-horizontal:center;mso-position-horizontal-relative:margin;mso-position-vertical-relative:margin;mso-width-relative:margin" coordsize="34424,995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" o:spid="_x0000_s1027" type="#_x0000_t75" style="position:absolute;left:11822;top:2231;width:22602;height:77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">
                <v:imagedata r:id="rId2" o:title="" croptop="32314f" cropleft="24154f"/>
              </v:shape>
              <v:shape id="Picture 9" o:spid="_x0000_s1028" type="#_x0000_t75" style="position:absolute;width:8414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">
                <v:imagedata r:id="rId2" o:title="" cropbottom="31665f" cropleft="24154f" cropright="25976f"/>
              </v:shape>
              <v:shape id="Picture 10" o:spid="_x0000_s1029" type="#_x0000_t75" style="position:absolute;left:8414;width:8415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">
                <v:imagedata r:id="rId2" o:title="" cropbottom="31665f" cropleft="50130f"/>
              </v:shape>
              <w10:wrap anchorx="margin" anchory="margin"/>
            </v:group>
          </w:pict>
        </mc:Fallback>
      </mc:AlternateContent>
    </w:r>
    <w:sdt>
      <w:sdtPr>
        <w:id w:val="830406020"/>
        <w:docPartObj>
          <w:docPartGallery w:val="Page Numbers (Top of Page)"/>
          <w:docPartUnique/>
        </w:docPartObj>
      </w:sdtPr>
      <w:sdtEndPr>
        <w:rPr>
          <w:color w:val="3F3A31" w:themeColor="text1"/>
        </w:rPr>
      </w:sdtEndPr>
      <w:sdtContent>
        <w:r w:rsidR="004B1341">
          <w:rPr>
            <w:color w:val="3F3A31" w:themeColor="text1"/>
            <w:sz w:val="18"/>
            <w:szCs w:val="20"/>
          </w:rPr>
          <w:t>Name:</w:t>
        </w:r>
        <w:r w:rsidR="004B1341">
          <w:rPr>
            <w:color w:val="3F3A31" w:themeColor="text1"/>
            <w:sz w:val="18"/>
            <w:szCs w:val="20"/>
          </w:rPr>
          <w:tab/>
        </w:r>
        <w:r w:rsidR="00F150F8">
          <w:rPr>
            <w:color w:val="3F3A31" w:themeColor="text1"/>
            <w:sz w:val="18"/>
            <w:szCs w:val="20"/>
          </w:rPr>
          <w:t>J. Verdam</w:t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29419E" w14:textId="77777777" w:rsidR="00B021B5" w:rsidRDefault="00B021B5" w:rsidP="00983468">
      <w:bookmarkStart w:id="0" w:name="_Hlk71893315"/>
      <w:bookmarkEnd w:id="0"/>
      <w:r>
        <w:separator/>
      </w:r>
    </w:p>
  </w:footnote>
  <w:footnote w:type="continuationSeparator" w:id="0">
    <w:p w14:paraId="6D199197" w14:textId="77777777" w:rsidR="00B021B5" w:rsidRDefault="00B021B5" w:rsidP="009834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E94965" w14:textId="77777777" w:rsidR="00930FF3" w:rsidRPr="00930FF3" w:rsidRDefault="000B45A0" w:rsidP="00930FF3">
    <w:pPr>
      <w:pStyle w:val="Header"/>
      <w:ind w:left="-709"/>
      <w:jc w:val="right"/>
      <w:rPr>
        <w:rStyle w:val="TitleChar"/>
      </w:rPr>
    </w:pPr>
    <w:r>
      <w:rPr>
        <w:noProof/>
      </w:rPr>
      <w:drawing>
        <wp:anchor distT="0" distB="0" distL="114300" distR="114300" simplePos="0" relativeHeight="251696128" behindDoc="1" locked="0" layoutInCell="1" allowOverlap="1" wp14:anchorId="152285F5" wp14:editId="6879D328">
          <wp:simplePos x="0" y="0"/>
          <wp:positionH relativeFrom="column">
            <wp:posOffset>-2540</wp:posOffset>
          </wp:positionH>
          <wp:positionV relativeFrom="paragraph">
            <wp:posOffset>-164465</wp:posOffset>
          </wp:positionV>
          <wp:extent cx="514350" cy="514350"/>
          <wp:effectExtent l="0" t="0" r="0" b="0"/>
          <wp:wrapNone/>
          <wp:docPr id="68" name="Picture 6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435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Style w:val="TitleChar"/>
      </w:rPr>
      <w:t>company news</w:t>
    </w:r>
    <w:r w:rsidR="00930FF3">
      <w:rPr>
        <w:rStyle w:val="TitleChar"/>
      </w:rPr>
      <w:b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1F84C2" w14:textId="77777777" w:rsidR="004B08DC" w:rsidRDefault="006F32C1" w:rsidP="002F2F9F">
    <w:pPr>
      <w:pStyle w:val="Header"/>
      <w:tabs>
        <w:tab w:val="clear" w:pos="4536"/>
        <w:tab w:val="clear" w:pos="9072"/>
        <w:tab w:val="center" w:pos="5811"/>
      </w:tabs>
      <w:spacing w:after="0"/>
      <w:ind w:right="-1985"/>
    </w:pPr>
    <w:r>
      <w:rPr>
        <w:noProof/>
      </w:rPr>
      <w:drawing>
        <wp:anchor distT="0" distB="0" distL="114300" distR="114300" simplePos="0" relativeHeight="251692032" behindDoc="1" locked="0" layoutInCell="1" allowOverlap="1" wp14:anchorId="24A6867E" wp14:editId="238244E6">
          <wp:simplePos x="0" y="0"/>
          <wp:positionH relativeFrom="column">
            <wp:posOffset>3810</wp:posOffset>
          </wp:positionH>
          <wp:positionV relativeFrom="paragraph">
            <wp:posOffset>-2540</wp:posOffset>
          </wp:positionV>
          <wp:extent cx="1066800" cy="1066800"/>
          <wp:effectExtent l="0" t="0" r="0" b="0"/>
          <wp:wrapNone/>
          <wp:docPr id="69" name="Picture 6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6800" cy="106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F2F9F" w:rsidRPr="00D03025">
      <w:rPr>
        <w:noProof/>
      </w:rPr>
      <mc:AlternateContent>
        <mc:Choice Requires="wps">
          <w:drawing>
            <wp:anchor distT="0" distB="0" distL="114300" distR="114300" simplePos="0" relativeHeight="251681792" behindDoc="1" locked="0" layoutInCell="1" allowOverlap="1" wp14:anchorId="5799FD13" wp14:editId="498EB3B8">
              <wp:simplePos x="0" y="0"/>
              <wp:positionH relativeFrom="column">
                <wp:posOffset>1348740</wp:posOffset>
              </wp:positionH>
              <wp:positionV relativeFrom="paragraph">
                <wp:posOffset>-4520564</wp:posOffset>
              </wp:positionV>
              <wp:extent cx="3500437" cy="8438197"/>
              <wp:effectExtent l="7620" t="0" r="0" b="0"/>
              <wp:wrapNone/>
              <wp:docPr id="72" name="Freeform 5">
                <a:extLst xmlns:a="http://schemas.openxmlformats.org/drawingml/2006/main">
                  <a:ext uri="{FF2B5EF4-FFF2-40B4-BE49-F238E27FC236}">
                    <a16:creationId xmlns:a16="http://schemas.microsoft.com/office/drawing/2014/main" id="{A24573B4-086A-413C-B253-1E2430D23B60}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EditPoints="1"/>
                    </wps:cNvSpPr>
                    <wps:spPr bwMode="auto">
                      <a:xfrm rot="16200000">
                        <a:off x="0" y="0"/>
                        <a:ext cx="3500437" cy="8438197"/>
                      </a:xfrm>
                      <a:custGeom>
                        <a:avLst/>
                        <a:gdLst>
                          <a:gd name="T0" fmla="*/ 1219 w 1225"/>
                          <a:gd name="T1" fmla="*/ 2319 h 2418"/>
                          <a:gd name="T2" fmla="*/ 1222 w 1225"/>
                          <a:gd name="T3" fmla="*/ 315 h 2418"/>
                          <a:gd name="T4" fmla="*/ 1220 w 1225"/>
                          <a:gd name="T5" fmla="*/ 208 h 2418"/>
                          <a:gd name="T6" fmla="*/ 1203 w 1225"/>
                          <a:gd name="T7" fmla="*/ 5 h 2418"/>
                          <a:gd name="T8" fmla="*/ 974 w 1225"/>
                          <a:gd name="T9" fmla="*/ 4 h 2418"/>
                          <a:gd name="T10" fmla="*/ 844 w 1225"/>
                          <a:gd name="T11" fmla="*/ 4 h 2418"/>
                          <a:gd name="T12" fmla="*/ 706 w 1225"/>
                          <a:gd name="T13" fmla="*/ 4 h 2418"/>
                          <a:gd name="T14" fmla="*/ 671 w 1225"/>
                          <a:gd name="T15" fmla="*/ 2 h 2418"/>
                          <a:gd name="T16" fmla="*/ 581 w 1225"/>
                          <a:gd name="T17" fmla="*/ 5 h 2418"/>
                          <a:gd name="T18" fmla="*/ 581 w 1225"/>
                          <a:gd name="T19" fmla="*/ 3 h 2418"/>
                          <a:gd name="T20" fmla="*/ 416 w 1225"/>
                          <a:gd name="T21" fmla="*/ 1 h 2418"/>
                          <a:gd name="T22" fmla="*/ 322 w 1225"/>
                          <a:gd name="T23" fmla="*/ 6 h 2418"/>
                          <a:gd name="T24" fmla="*/ 84 w 1225"/>
                          <a:gd name="T25" fmla="*/ 6 h 2418"/>
                          <a:gd name="T26" fmla="*/ 6 w 1225"/>
                          <a:gd name="T27" fmla="*/ 101 h 2418"/>
                          <a:gd name="T28" fmla="*/ 6 w 1225"/>
                          <a:gd name="T29" fmla="*/ 287 h 2418"/>
                          <a:gd name="T30" fmla="*/ 9 w 1225"/>
                          <a:gd name="T31" fmla="*/ 420 h 2418"/>
                          <a:gd name="T32" fmla="*/ 3 w 1225"/>
                          <a:gd name="T33" fmla="*/ 616 h 2418"/>
                          <a:gd name="T34" fmla="*/ 5 w 1225"/>
                          <a:gd name="T35" fmla="*/ 645 h 2418"/>
                          <a:gd name="T36" fmla="*/ 6 w 1225"/>
                          <a:gd name="T37" fmla="*/ 731 h 2418"/>
                          <a:gd name="T38" fmla="*/ 2 w 1225"/>
                          <a:gd name="T39" fmla="*/ 846 h 2418"/>
                          <a:gd name="T40" fmla="*/ 6 w 1225"/>
                          <a:gd name="T41" fmla="*/ 1025 h 2418"/>
                          <a:gd name="T42" fmla="*/ 3 w 1225"/>
                          <a:gd name="T43" fmla="*/ 1166 h 2418"/>
                          <a:gd name="T44" fmla="*/ 4 w 1225"/>
                          <a:gd name="T45" fmla="*/ 1336 h 2418"/>
                          <a:gd name="T46" fmla="*/ 6 w 1225"/>
                          <a:gd name="T47" fmla="*/ 1454 h 2418"/>
                          <a:gd name="T48" fmla="*/ 4 w 1225"/>
                          <a:gd name="T49" fmla="*/ 1691 h 2418"/>
                          <a:gd name="T50" fmla="*/ 7 w 1225"/>
                          <a:gd name="T51" fmla="*/ 1732 h 2418"/>
                          <a:gd name="T52" fmla="*/ 7 w 1225"/>
                          <a:gd name="T53" fmla="*/ 1801 h 2418"/>
                          <a:gd name="T54" fmla="*/ 5 w 1225"/>
                          <a:gd name="T55" fmla="*/ 2027 h 2418"/>
                          <a:gd name="T56" fmla="*/ 5 w 1225"/>
                          <a:gd name="T57" fmla="*/ 2132 h 2418"/>
                          <a:gd name="T58" fmla="*/ 2 w 1225"/>
                          <a:gd name="T59" fmla="*/ 2318 h 2418"/>
                          <a:gd name="T60" fmla="*/ 148 w 1225"/>
                          <a:gd name="T61" fmla="*/ 2417 h 2418"/>
                          <a:gd name="T62" fmla="*/ 265 w 1225"/>
                          <a:gd name="T63" fmla="*/ 2415 h 2418"/>
                          <a:gd name="T64" fmla="*/ 503 w 1225"/>
                          <a:gd name="T65" fmla="*/ 2417 h 2418"/>
                          <a:gd name="T66" fmla="*/ 544 w 1225"/>
                          <a:gd name="T67" fmla="*/ 2413 h 2418"/>
                          <a:gd name="T68" fmla="*/ 610 w 1225"/>
                          <a:gd name="T69" fmla="*/ 2414 h 2418"/>
                          <a:gd name="T70" fmla="*/ 651 w 1225"/>
                          <a:gd name="T71" fmla="*/ 2414 h 2418"/>
                          <a:gd name="T72" fmla="*/ 744 w 1225"/>
                          <a:gd name="T73" fmla="*/ 2416 h 2418"/>
                          <a:gd name="T74" fmla="*/ 854 w 1225"/>
                          <a:gd name="T75" fmla="*/ 2416 h 2418"/>
                          <a:gd name="T76" fmla="*/ 1043 w 1225"/>
                          <a:gd name="T77" fmla="*/ 2415 h 2418"/>
                          <a:gd name="T78" fmla="*/ 1218 w 1225"/>
                          <a:gd name="T79" fmla="*/ 2416 h 2418"/>
                          <a:gd name="T80" fmla="*/ 1220 w 1225"/>
                          <a:gd name="T81" fmla="*/ 2246 h 2418"/>
                          <a:gd name="T82" fmla="*/ 1222 w 1225"/>
                          <a:gd name="T83" fmla="*/ 2017 h 2418"/>
                          <a:gd name="T84" fmla="*/ 1220 w 1225"/>
                          <a:gd name="T85" fmla="*/ 1919 h 2418"/>
                          <a:gd name="T86" fmla="*/ 1220 w 1225"/>
                          <a:gd name="T87" fmla="*/ 1773 h 2418"/>
                          <a:gd name="T88" fmla="*/ 1222 w 1225"/>
                          <a:gd name="T89" fmla="*/ 1773 h 2418"/>
                          <a:gd name="T90" fmla="*/ 1224 w 1225"/>
                          <a:gd name="T91" fmla="*/ 1609 h 2418"/>
                          <a:gd name="T92" fmla="*/ 1220 w 1225"/>
                          <a:gd name="T93" fmla="*/ 1514 h 2418"/>
                          <a:gd name="T94" fmla="*/ 1219 w 1225"/>
                          <a:gd name="T95" fmla="*/ 1277 h 2418"/>
                          <a:gd name="T96" fmla="*/ 1221 w 1225"/>
                          <a:gd name="T97" fmla="*/ 1113 h 2418"/>
                          <a:gd name="T98" fmla="*/ 1219 w 1225"/>
                          <a:gd name="T99" fmla="*/ 980 h 2418"/>
                          <a:gd name="T100" fmla="*/ 1222 w 1225"/>
                          <a:gd name="T101" fmla="*/ 827 h 2418"/>
                          <a:gd name="T102" fmla="*/ 1219 w 1225"/>
                          <a:gd name="T103" fmla="*/ 710 h 2418"/>
                          <a:gd name="T104" fmla="*/ 1219 w 1225"/>
                          <a:gd name="T105" fmla="*/ 644 h 2418"/>
                          <a:gd name="T106" fmla="*/ 1225 w 1225"/>
                          <a:gd name="T107" fmla="*/ 506 h 2418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  <a:cxn ang="0">
                            <a:pos x="T8" y="T9"/>
                          </a:cxn>
                          <a:cxn ang="0">
                            <a:pos x="T10" y="T11"/>
                          </a:cxn>
                          <a:cxn ang="0">
                            <a:pos x="T12" y="T13"/>
                          </a:cxn>
                          <a:cxn ang="0">
                            <a:pos x="T14" y="T15"/>
                          </a:cxn>
                          <a:cxn ang="0">
                            <a:pos x="T16" y="T17"/>
                          </a:cxn>
                          <a:cxn ang="0">
                            <a:pos x="T18" y="T19"/>
                          </a:cxn>
                          <a:cxn ang="0">
                            <a:pos x="T20" y="T21"/>
                          </a:cxn>
                          <a:cxn ang="0">
                            <a:pos x="T22" y="T23"/>
                          </a:cxn>
                          <a:cxn ang="0">
                            <a:pos x="T24" y="T25"/>
                          </a:cxn>
                          <a:cxn ang="0">
                            <a:pos x="T26" y="T27"/>
                          </a:cxn>
                          <a:cxn ang="0">
                            <a:pos x="T28" y="T29"/>
                          </a:cxn>
                          <a:cxn ang="0">
                            <a:pos x="T30" y="T31"/>
                          </a:cxn>
                          <a:cxn ang="0">
                            <a:pos x="T32" y="T33"/>
                          </a:cxn>
                          <a:cxn ang="0">
                            <a:pos x="T34" y="T35"/>
                          </a:cxn>
                          <a:cxn ang="0">
                            <a:pos x="T36" y="T37"/>
                          </a:cxn>
                          <a:cxn ang="0">
                            <a:pos x="T38" y="T39"/>
                          </a:cxn>
                          <a:cxn ang="0">
                            <a:pos x="T40" y="T41"/>
                          </a:cxn>
                          <a:cxn ang="0">
                            <a:pos x="T42" y="T43"/>
                          </a:cxn>
                          <a:cxn ang="0">
                            <a:pos x="T44" y="T45"/>
                          </a:cxn>
                          <a:cxn ang="0">
                            <a:pos x="T46" y="T47"/>
                          </a:cxn>
                          <a:cxn ang="0">
                            <a:pos x="T48" y="T49"/>
                          </a:cxn>
                          <a:cxn ang="0">
                            <a:pos x="T50" y="T51"/>
                          </a:cxn>
                          <a:cxn ang="0">
                            <a:pos x="T52" y="T53"/>
                          </a:cxn>
                          <a:cxn ang="0">
                            <a:pos x="T54" y="T55"/>
                          </a:cxn>
                          <a:cxn ang="0">
                            <a:pos x="T56" y="T57"/>
                          </a:cxn>
                          <a:cxn ang="0">
                            <a:pos x="T58" y="T59"/>
                          </a:cxn>
                          <a:cxn ang="0">
                            <a:pos x="T60" y="T61"/>
                          </a:cxn>
                          <a:cxn ang="0">
                            <a:pos x="T62" y="T63"/>
                          </a:cxn>
                          <a:cxn ang="0">
                            <a:pos x="T64" y="T65"/>
                          </a:cxn>
                          <a:cxn ang="0">
                            <a:pos x="T66" y="T67"/>
                          </a:cxn>
                          <a:cxn ang="0">
                            <a:pos x="T68" y="T69"/>
                          </a:cxn>
                          <a:cxn ang="0">
                            <a:pos x="T70" y="T71"/>
                          </a:cxn>
                          <a:cxn ang="0">
                            <a:pos x="T72" y="T73"/>
                          </a:cxn>
                          <a:cxn ang="0">
                            <a:pos x="T74" y="T75"/>
                          </a:cxn>
                          <a:cxn ang="0">
                            <a:pos x="T76" y="T77"/>
                          </a:cxn>
                          <a:cxn ang="0">
                            <a:pos x="T78" y="T79"/>
                          </a:cxn>
                          <a:cxn ang="0">
                            <a:pos x="T80" y="T81"/>
                          </a:cxn>
                          <a:cxn ang="0">
                            <a:pos x="T82" y="T83"/>
                          </a:cxn>
                          <a:cxn ang="0">
                            <a:pos x="T84" y="T85"/>
                          </a:cxn>
                          <a:cxn ang="0">
                            <a:pos x="T86" y="T87"/>
                          </a:cxn>
                          <a:cxn ang="0">
                            <a:pos x="T88" y="T89"/>
                          </a:cxn>
                          <a:cxn ang="0">
                            <a:pos x="T90" y="T91"/>
                          </a:cxn>
                          <a:cxn ang="0">
                            <a:pos x="T92" y="T93"/>
                          </a:cxn>
                          <a:cxn ang="0">
                            <a:pos x="T94" y="T95"/>
                          </a:cxn>
                          <a:cxn ang="0">
                            <a:pos x="T96" y="T97"/>
                          </a:cxn>
                          <a:cxn ang="0">
                            <a:pos x="T98" y="T99"/>
                          </a:cxn>
                          <a:cxn ang="0">
                            <a:pos x="T100" y="T101"/>
                          </a:cxn>
                          <a:cxn ang="0">
                            <a:pos x="T102" y="T103"/>
                          </a:cxn>
                          <a:cxn ang="0">
                            <a:pos x="T104" y="T105"/>
                          </a:cxn>
                          <a:cxn ang="0">
                            <a:pos x="T106" y="T107"/>
                          </a:cxn>
                        </a:cxnLst>
                        <a:rect l="0" t="0" r="r" b="b"/>
                        <a:pathLst>
                          <a:path w="1225" h="2418">
                            <a:moveTo>
                              <a:pt x="6" y="101"/>
                            </a:moveTo>
                            <a:cubicBezTo>
                              <a:pt x="6" y="100"/>
                              <a:pt x="6" y="100"/>
                              <a:pt x="6" y="100"/>
                            </a:cubicBezTo>
                            <a:cubicBezTo>
                              <a:pt x="6" y="101"/>
                              <a:pt x="6" y="101"/>
                              <a:pt x="6" y="101"/>
                            </a:cubicBezTo>
                            <a:moveTo>
                              <a:pt x="1219" y="2318"/>
                            </a:moveTo>
                            <a:cubicBezTo>
                              <a:pt x="1219" y="2318"/>
                              <a:pt x="1219" y="2318"/>
                              <a:pt x="1219" y="2319"/>
                            </a:cubicBezTo>
                            <a:cubicBezTo>
                              <a:pt x="1219" y="2318"/>
                              <a:pt x="1219" y="2318"/>
                              <a:pt x="1219" y="2318"/>
                            </a:cubicBezTo>
                            <a:moveTo>
                              <a:pt x="1222" y="446"/>
                            </a:moveTo>
                            <a:cubicBezTo>
                              <a:pt x="1222" y="435"/>
                              <a:pt x="1220" y="408"/>
                              <a:pt x="1221" y="392"/>
                            </a:cubicBezTo>
                            <a:cubicBezTo>
                              <a:pt x="1221" y="390"/>
                              <a:pt x="1220" y="354"/>
                              <a:pt x="1220" y="323"/>
                            </a:cubicBezTo>
                            <a:cubicBezTo>
                              <a:pt x="1220" y="323"/>
                              <a:pt x="1222" y="317"/>
                              <a:pt x="1222" y="315"/>
                            </a:cubicBezTo>
                            <a:cubicBezTo>
                              <a:pt x="1222" y="315"/>
                              <a:pt x="1222" y="313"/>
                              <a:pt x="1222" y="312"/>
                            </a:cubicBezTo>
                            <a:cubicBezTo>
                              <a:pt x="1222" y="304"/>
                              <a:pt x="1219" y="298"/>
                              <a:pt x="1219" y="297"/>
                            </a:cubicBezTo>
                            <a:cubicBezTo>
                              <a:pt x="1219" y="292"/>
                              <a:pt x="1221" y="292"/>
                              <a:pt x="1220" y="287"/>
                            </a:cubicBezTo>
                            <a:cubicBezTo>
                              <a:pt x="1220" y="286"/>
                              <a:pt x="1218" y="284"/>
                              <a:pt x="1218" y="283"/>
                            </a:cubicBezTo>
                            <a:cubicBezTo>
                              <a:pt x="1218" y="246"/>
                              <a:pt x="1220" y="246"/>
                              <a:pt x="1220" y="208"/>
                            </a:cubicBezTo>
                            <a:cubicBezTo>
                              <a:pt x="1220" y="204"/>
                              <a:pt x="1218" y="204"/>
                              <a:pt x="1218" y="200"/>
                            </a:cubicBezTo>
                            <a:cubicBezTo>
                              <a:pt x="1218" y="194"/>
                              <a:pt x="1224" y="194"/>
                              <a:pt x="1224" y="187"/>
                            </a:cubicBezTo>
                            <a:cubicBezTo>
                              <a:pt x="1225" y="144"/>
                              <a:pt x="1223" y="143"/>
                              <a:pt x="1223" y="100"/>
                            </a:cubicBezTo>
                            <a:cubicBezTo>
                              <a:pt x="1223" y="56"/>
                              <a:pt x="1220" y="5"/>
                              <a:pt x="1220" y="5"/>
                            </a:cubicBezTo>
                            <a:cubicBezTo>
                              <a:pt x="1220" y="5"/>
                              <a:pt x="1210" y="5"/>
                              <a:pt x="1203" y="5"/>
                            </a:cubicBezTo>
                            <a:cubicBezTo>
                              <a:pt x="1202" y="5"/>
                              <a:pt x="1155" y="2"/>
                              <a:pt x="1108" y="2"/>
                            </a:cubicBezTo>
                            <a:cubicBezTo>
                              <a:pt x="1101" y="2"/>
                              <a:pt x="1094" y="4"/>
                              <a:pt x="1087" y="4"/>
                            </a:cubicBezTo>
                            <a:cubicBezTo>
                              <a:pt x="1084" y="4"/>
                              <a:pt x="1081" y="2"/>
                              <a:pt x="1078" y="2"/>
                            </a:cubicBezTo>
                            <a:cubicBezTo>
                              <a:pt x="1042" y="2"/>
                              <a:pt x="1013" y="3"/>
                              <a:pt x="1013" y="2"/>
                            </a:cubicBezTo>
                            <a:cubicBezTo>
                              <a:pt x="1004" y="4"/>
                              <a:pt x="989" y="2"/>
                              <a:pt x="974" y="4"/>
                            </a:cubicBezTo>
                            <a:cubicBezTo>
                              <a:pt x="971" y="4"/>
                              <a:pt x="977" y="4"/>
                              <a:pt x="975" y="4"/>
                            </a:cubicBezTo>
                            <a:cubicBezTo>
                              <a:pt x="972" y="4"/>
                              <a:pt x="967" y="4"/>
                              <a:pt x="959" y="4"/>
                            </a:cubicBezTo>
                            <a:cubicBezTo>
                              <a:pt x="958" y="4"/>
                              <a:pt x="960" y="3"/>
                              <a:pt x="960" y="3"/>
                            </a:cubicBezTo>
                            <a:cubicBezTo>
                              <a:pt x="937" y="3"/>
                              <a:pt x="927" y="5"/>
                              <a:pt x="900" y="5"/>
                            </a:cubicBezTo>
                            <a:cubicBezTo>
                              <a:pt x="899" y="5"/>
                              <a:pt x="843" y="4"/>
                              <a:pt x="844" y="4"/>
                            </a:cubicBezTo>
                            <a:cubicBezTo>
                              <a:pt x="837" y="4"/>
                              <a:pt x="826" y="1"/>
                              <a:pt x="822" y="1"/>
                            </a:cubicBezTo>
                            <a:cubicBezTo>
                              <a:pt x="826" y="1"/>
                              <a:pt x="776" y="0"/>
                              <a:pt x="754" y="1"/>
                            </a:cubicBezTo>
                            <a:cubicBezTo>
                              <a:pt x="753" y="1"/>
                              <a:pt x="742" y="1"/>
                              <a:pt x="723" y="1"/>
                            </a:cubicBezTo>
                            <a:cubicBezTo>
                              <a:pt x="722" y="1"/>
                              <a:pt x="705" y="3"/>
                              <a:pt x="705" y="4"/>
                            </a:cubicBezTo>
                            <a:cubicBezTo>
                              <a:pt x="706" y="4"/>
                              <a:pt x="706" y="4"/>
                              <a:pt x="706" y="4"/>
                            </a:cubicBezTo>
                            <a:cubicBezTo>
                              <a:pt x="706" y="4"/>
                              <a:pt x="705" y="4"/>
                              <a:pt x="705" y="4"/>
                            </a:cubicBezTo>
                            <a:cubicBezTo>
                              <a:pt x="688" y="4"/>
                              <a:pt x="697" y="3"/>
                              <a:pt x="684" y="5"/>
                            </a:cubicBezTo>
                            <a:cubicBezTo>
                              <a:pt x="683" y="5"/>
                              <a:pt x="683" y="5"/>
                              <a:pt x="682" y="5"/>
                            </a:cubicBezTo>
                            <a:cubicBezTo>
                              <a:pt x="677" y="6"/>
                              <a:pt x="678" y="3"/>
                              <a:pt x="669" y="3"/>
                            </a:cubicBezTo>
                            <a:cubicBezTo>
                              <a:pt x="677" y="2"/>
                              <a:pt x="662" y="3"/>
                              <a:pt x="671" y="2"/>
                            </a:cubicBezTo>
                            <a:cubicBezTo>
                              <a:pt x="651" y="1"/>
                              <a:pt x="645" y="4"/>
                              <a:pt x="640" y="4"/>
                            </a:cubicBezTo>
                            <a:cubicBezTo>
                              <a:pt x="644" y="5"/>
                              <a:pt x="619" y="4"/>
                              <a:pt x="618" y="4"/>
                            </a:cubicBezTo>
                            <a:cubicBezTo>
                              <a:pt x="617" y="4"/>
                              <a:pt x="616" y="4"/>
                              <a:pt x="615" y="4"/>
                            </a:cubicBezTo>
                            <a:cubicBezTo>
                              <a:pt x="613" y="4"/>
                              <a:pt x="587" y="3"/>
                              <a:pt x="578" y="4"/>
                            </a:cubicBezTo>
                            <a:cubicBezTo>
                              <a:pt x="576" y="4"/>
                              <a:pt x="578" y="5"/>
                              <a:pt x="581" y="5"/>
                            </a:cubicBezTo>
                            <a:cubicBezTo>
                              <a:pt x="583" y="5"/>
                              <a:pt x="585" y="5"/>
                              <a:pt x="589" y="5"/>
                            </a:cubicBezTo>
                            <a:cubicBezTo>
                              <a:pt x="586" y="5"/>
                              <a:pt x="583" y="5"/>
                              <a:pt x="581" y="5"/>
                            </a:cubicBezTo>
                            <a:cubicBezTo>
                              <a:pt x="579" y="5"/>
                              <a:pt x="578" y="5"/>
                              <a:pt x="574" y="4"/>
                            </a:cubicBezTo>
                            <a:cubicBezTo>
                              <a:pt x="575" y="4"/>
                              <a:pt x="576" y="4"/>
                              <a:pt x="578" y="4"/>
                            </a:cubicBezTo>
                            <a:cubicBezTo>
                              <a:pt x="578" y="4"/>
                              <a:pt x="579" y="4"/>
                              <a:pt x="581" y="3"/>
                            </a:cubicBezTo>
                            <a:cubicBezTo>
                              <a:pt x="576" y="3"/>
                              <a:pt x="564" y="4"/>
                              <a:pt x="568" y="3"/>
                            </a:cubicBezTo>
                            <a:cubicBezTo>
                              <a:pt x="562" y="5"/>
                              <a:pt x="500" y="5"/>
                              <a:pt x="495" y="6"/>
                            </a:cubicBezTo>
                            <a:cubicBezTo>
                              <a:pt x="490" y="6"/>
                              <a:pt x="484" y="3"/>
                              <a:pt x="481" y="2"/>
                            </a:cubicBezTo>
                            <a:cubicBezTo>
                              <a:pt x="464" y="2"/>
                              <a:pt x="456" y="5"/>
                              <a:pt x="439" y="5"/>
                            </a:cubicBezTo>
                            <a:cubicBezTo>
                              <a:pt x="436" y="4"/>
                              <a:pt x="426" y="2"/>
                              <a:pt x="416" y="1"/>
                            </a:cubicBezTo>
                            <a:cubicBezTo>
                              <a:pt x="419" y="2"/>
                              <a:pt x="413" y="1"/>
                              <a:pt x="413" y="1"/>
                            </a:cubicBezTo>
                            <a:cubicBezTo>
                              <a:pt x="407" y="0"/>
                              <a:pt x="388" y="1"/>
                              <a:pt x="380" y="2"/>
                            </a:cubicBezTo>
                            <a:cubicBezTo>
                              <a:pt x="377" y="1"/>
                              <a:pt x="376" y="2"/>
                              <a:pt x="371" y="2"/>
                            </a:cubicBezTo>
                            <a:cubicBezTo>
                              <a:pt x="372" y="2"/>
                              <a:pt x="370" y="3"/>
                              <a:pt x="362" y="3"/>
                            </a:cubicBezTo>
                            <a:cubicBezTo>
                              <a:pt x="361" y="3"/>
                              <a:pt x="334" y="6"/>
                              <a:pt x="322" y="6"/>
                            </a:cubicBezTo>
                            <a:cubicBezTo>
                              <a:pt x="321" y="6"/>
                              <a:pt x="243" y="3"/>
                              <a:pt x="231" y="1"/>
                            </a:cubicBezTo>
                            <a:cubicBezTo>
                              <a:pt x="231" y="2"/>
                              <a:pt x="204" y="6"/>
                              <a:pt x="201" y="6"/>
                            </a:cubicBezTo>
                            <a:cubicBezTo>
                              <a:pt x="202" y="6"/>
                              <a:pt x="196" y="4"/>
                              <a:pt x="182" y="3"/>
                            </a:cubicBezTo>
                            <a:cubicBezTo>
                              <a:pt x="177" y="3"/>
                              <a:pt x="173" y="5"/>
                              <a:pt x="177" y="5"/>
                            </a:cubicBezTo>
                            <a:cubicBezTo>
                              <a:pt x="131" y="5"/>
                              <a:pt x="82" y="6"/>
                              <a:pt x="84" y="6"/>
                            </a:cubicBezTo>
                            <a:cubicBezTo>
                              <a:pt x="76" y="5"/>
                              <a:pt x="69" y="2"/>
                              <a:pt x="69" y="2"/>
                            </a:cubicBezTo>
                            <a:cubicBezTo>
                              <a:pt x="66" y="3"/>
                              <a:pt x="61" y="3"/>
                              <a:pt x="60" y="3"/>
                            </a:cubicBezTo>
                            <a:cubicBezTo>
                              <a:pt x="56" y="3"/>
                              <a:pt x="33" y="2"/>
                              <a:pt x="7" y="3"/>
                            </a:cubicBezTo>
                            <a:cubicBezTo>
                              <a:pt x="7" y="5"/>
                              <a:pt x="10" y="43"/>
                              <a:pt x="10" y="48"/>
                            </a:cubicBezTo>
                            <a:cubicBezTo>
                              <a:pt x="11" y="41"/>
                              <a:pt x="7" y="99"/>
                              <a:pt x="6" y="101"/>
                            </a:cubicBezTo>
                            <a:cubicBezTo>
                              <a:pt x="7" y="107"/>
                              <a:pt x="9" y="122"/>
                              <a:pt x="9" y="127"/>
                            </a:cubicBezTo>
                            <a:cubicBezTo>
                              <a:pt x="11" y="123"/>
                              <a:pt x="6" y="144"/>
                              <a:pt x="6" y="151"/>
                            </a:cubicBezTo>
                            <a:cubicBezTo>
                              <a:pt x="6" y="152"/>
                              <a:pt x="6" y="171"/>
                              <a:pt x="6" y="172"/>
                            </a:cubicBezTo>
                            <a:cubicBezTo>
                              <a:pt x="6" y="187"/>
                              <a:pt x="10" y="240"/>
                              <a:pt x="9" y="244"/>
                            </a:cubicBezTo>
                            <a:cubicBezTo>
                              <a:pt x="8" y="245"/>
                              <a:pt x="5" y="280"/>
                              <a:pt x="6" y="287"/>
                            </a:cubicBezTo>
                            <a:cubicBezTo>
                              <a:pt x="5" y="285"/>
                              <a:pt x="5" y="295"/>
                              <a:pt x="5" y="300"/>
                            </a:cubicBezTo>
                            <a:cubicBezTo>
                              <a:pt x="5" y="316"/>
                              <a:pt x="7" y="327"/>
                              <a:pt x="7" y="335"/>
                            </a:cubicBezTo>
                            <a:cubicBezTo>
                              <a:pt x="7" y="337"/>
                              <a:pt x="3" y="400"/>
                              <a:pt x="3" y="401"/>
                            </a:cubicBezTo>
                            <a:cubicBezTo>
                              <a:pt x="3" y="408"/>
                              <a:pt x="8" y="418"/>
                              <a:pt x="8" y="418"/>
                            </a:cubicBezTo>
                            <a:cubicBezTo>
                              <a:pt x="8" y="419"/>
                              <a:pt x="9" y="419"/>
                              <a:pt x="9" y="420"/>
                            </a:cubicBezTo>
                            <a:cubicBezTo>
                              <a:pt x="9" y="427"/>
                              <a:pt x="6" y="434"/>
                              <a:pt x="6" y="443"/>
                            </a:cubicBezTo>
                            <a:cubicBezTo>
                              <a:pt x="6" y="449"/>
                              <a:pt x="7" y="469"/>
                              <a:pt x="7" y="471"/>
                            </a:cubicBezTo>
                            <a:cubicBezTo>
                              <a:pt x="7" y="479"/>
                              <a:pt x="5" y="497"/>
                              <a:pt x="5" y="499"/>
                            </a:cubicBezTo>
                            <a:cubicBezTo>
                              <a:pt x="5" y="500"/>
                              <a:pt x="6" y="595"/>
                              <a:pt x="6" y="600"/>
                            </a:cubicBezTo>
                            <a:cubicBezTo>
                              <a:pt x="6" y="601"/>
                              <a:pt x="3" y="614"/>
                              <a:pt x="3" y="616"/>
                            </a:cubicBezTo>
                            <a:cubicBezTo>
                              <a:pt x="3" y="616"/>
                              <a:pt x="3" y="616"/>
                              <a:pt x="4" y="617"/>
                            </a:cubicBezTo>
                            <a:cubicBezTo>
                              <a:pt x="4" y="625"/>
                              <a:pt x="4" y="641"/>
                              <a:pt x="4" y="648"/>
                            </a:cubicBezTo>
                            <a:cubicBezTo>
                              <a:pt x="4" y="650"/>
                              <a:pt x="5" y="648"/>
                              <a:pt x="5" y="645"/>
                            </a:cubicBezTo>
                            <a:cubicBezTo>
                              <a:pt x="5" y="643"/>
                              <a:pt x="5" y="641"/>
                              <a:pt x="5" y="637"/>
                            </a:cubicBezTo>
                            <a:cubicBezTo>
                              <a:pt x="5" y="640"/>
                              <a:pt x="5" y="643"/>
                              <a:pt x="5" y="645"/>
                            </a:cubicBezTo>
                            <a:cubicBezTo>
                              <a:pt x="5" y="646"/>
                              <a:pt x="5" y="648"/>
                              <a:pt x="4" y="651"/>
                            </a:cubicBezTo>
                            <a:cubicBezTo>
                              <a:pt x="4" y="651"/>
                              <a:pt x="4" y="650"/>
                              <a:pt x="4" y="648"/>
                            </a:cubicBezTo>
                            <a:cubicBezTo>
                              <a:pt x="4" y="648"/>
                              <a:pt x="4" y="647"/>
                              <a:pt x="4" y="645"/>
                            </a:cubicBezTo>
                            <a:cubicBezTo>
                              <a:pt x="3" y="650"/>
                              <a:pt x="4" y="662"/>
                              <a:pt x="3" y="657"/>
                            </a:cubicBezTo>
                            <a:cubicBezTo>
                              <a:pt x="5" y="664"/>
                              <a:pt x="6" y="726"/>
                              <a:pt x="6" y="731"/>
                            </a:cubicBezTo>
                            <a:cubicBezTo>
                              <a:pt x="6" y="736"/>
                              <a:pt x="3" y="742"/>
                              <a:pt x="2" y="745"/>
                            </a:cubicBezTo>
                            <a:cubicBezTo>
                              <a:pt x="3" y="762"/>
                              <a:pt x="5" y="770"/>
                              <a:pt x="5" y="787"/>
                            </a:cubicBezTo>
                            <a:cubicBezTo>
                              <a:pt x="4" y="790"/>
                              <a:pt x="2" y="800"/>
                              <a:pt x="2" y="809"/>
                            </a:cubicBezTo>
                            <a:cubicBezTo>
                              <a:pt x="2" y="807"/>
                              <a:pt x="1" y="813"/>
                              <a:pt x="1" y="813"/>
                            </a:cubicBezTo>
                            <a:cubicBezTo>
                              <a:pt x="0" y="819"/>
                              <a:pt x="1" y="838"/>
                              <a:pt x="2" y="846"/>
                            </a:cubicBezTo>
                            <a:cubicBezTo>
                              <a:pt x="1" y="849"/>
                              <a:pt x="3" y="850"/>
                              <a:pt x="3" y="855"/>
                            </a:cubicBezTo>
                            <a:cubicBezTo>
                              <a:pt x="2" y="853"/>
                              <a:pt x="3" y="855"/>
                              <a:pt x="3" y="864"/>
                            </a:cubicBezTo>
                            <a:cubicBezTo>
                              <a:pt x="3" y="865"/>
                              <a:pt x="6" y="892"/>
                              <a:pt x="6" y="904"/>
                            </a:cubicBezTo>
                            <a:cubicBezTo>
                              <a:pt x="6" y="905"/>
                              <a:pt x="3" y="982"/>
                              <a:pt x="2" y="995"/>
                            </a:cubicBezTo>
                            <a:cubicBezTo>
                              <a:pt x="2" y="995"/>
                              <a:pt x="6" y="1022"/>
                              <a:pt x="6" y="1025"/>
                            </a:cubicBezTo>
                            <a:cubicBezTo>
                              <a:pt x="6" y="1023"/>
                              <a:pt x="4" y="1030"/>
                              <a:pt x="3" y="1044"/>
                            </a:cubicBezTo>
                            <a:cubicBezTo>
                              <a:pt x="3" y="1049"/>
                              <a:pt x="6" y="1053"/>
                              <a:pt x="5" y="1049"/>
                            </a:cubicBezTo>
                            <a:cubicBezTo>
                              <a:pt x="5" y="1095"/>
                              <a:pt x="6" y="1144"/>
                              <a:pt x="6" y="1142"/>
                            </a:cubicBezTo>
                            <a:cubicBezTo>
                              <a:pt x="5" y="1150"/>
                              <a:pt x="3" y="1157"/>
                              <a:pt x="3" y="1157"/>
                            </a:cubicBezTo>
                            <a:cubicBezTo>
                              <a:pt x="3" y="1160"/>
                              <a:pt x="3" y="1165"/>
                              <a:pt x="3" y="1166"/>
                            </a:cubicBezTo>
                            <a:cubicBezTo>
                              <a:pt x="3" y="1169"/>
                              <a:pt x="2" y="1193"/>
                              <a:pt x="3" y="1219"/>
                            </a:cubicBezTo>
                            <a:cubicBezTo>
                              <a:pt x="3" y="1219"/>
                              <a:pt x="5" y="1219"/>
                              <a:pt x="7" y="1218"/>
                            </a:cubicBezTo>
                            <a:cubicBezTo>
                              <a:pt x="6" y="1234"/>
                              <a:pt x="5" y="1270"/>
                              <a:pt x="4" y="1306"/>
                            </a:cubicBezTo>
                            <a:cubicBezTo>
                              <a:pt x="4" y="1313"/>
                              <a:pt x="6" y="1319"/>
                              <a:pt x="6" y="1326"/>
                            </a:cubicBezTo>
                            <a:cubicBezTo>
                              <a:pt x="6" y="1329"/>
                              <a:pt x="4" y="1333"/>
                              <a:pt x="4" y="1336"/>
                            </a:cubicBezTo>
                            <a:cubicBezTo>
                              <a:pt x="4" y="1371"/>
                              <a:pt x="5" y="1400"/>
                              <a:pt x="4" y="1400"/>
                            </a:cubicBezTo>
                            <a:cubicBezTo>
                              <a:pt x="6" y="1409"/>
                              <a:pt x="4" y="1424"/>
                              <a:pt x="7" y="1439"/>
                            </a:cubicBezTo>
                            <a:cubicBezTo>
                              <a:pt x="6" y="1442"/>
                              <a:pt x="6" y="1436"/>
                              <a:pt x="6" y="1438"/>
                            </a:cubicBezTo>
                            <a:cubicBezTo>
                              <a:pt x="7" y="1442"/>
                              <a:pt x="7" y="1446"/>
                              <a:pt x="6" y="1455"/>
                            </a:cubicBezTo>
                            <a:cubicBezTo>
                              <a:pt x="6" y="1455"/>
                              <a:pt x="6" y="1453"/>
                              <a:pt x="6" y="1454"/>
                            </a:cubicBezTo>
                            <a:cubicBezTo>
                              <a:pt x="6" y="1477"/>
                              <a:pt x="8" y="1487"/>
                              <a:pt x="7" y="1513"/>
                            </a:cubicBezTo>
                            <a:cubicBezTo>
                              <a:pt x="7" y="1514"/>
                              <a:pt x="7" y="1571"/>
                              <a:pt x="7" y="1569"/>
                            </a:cubicBezTo>
                            <a:cubicBezTo>
                              <a:pt x="6" y="1576"/>
                              <a:pt x="3" y="1588"/>
                              <a:pt x="3" y="1592"/>
                            </a:cubicBezTo>
                            <a:cubicBezTo>
                              <a:pt x="3" y="1588"/>
                              <a:pt x="2" y="1637"/>
                              <a:pt x="3" y="1660"/>
                            </a:cubicBezTo>
                            <a:cubicBezTo>
                              <a:pt x="4" y="1661"/>
                              <a:pt x="3" y="1672"/>
                              <a:pt x="4" y="1691"/>
                            </a:cubicBezTo>
                            <a:cubicBezTo>
                              <a:pt x="4" y="1691"/>
                              <a:pt x="6" y="1708"/>
                              <a:pt x="6" y="1708"/>
                            </a:cubicBezTo>
                            <a:cubicBezTo>
                              <a:pt x="6" y="1708"/>
                              <a:pt x="6" y="1708"/>
                              <a:pt x="6" y="1707"/>
                            </a:cubicBezTo>
                            <a:cubicBezTo>
                              <a:pt x="6" y="1708"/>
                              <a:pt x="6" y="1708"/>
                              <a:pt x="6" y="1708"/>
                            </a:cubicBezTo>
                            <a:cubicBezTo>
                              <a:pt x="7" y="1726"/>
                              <a:pt x="6" y="1717"/>
                              <a:pt x="7" y="1729"/>
                            </a:cubicBezTo>
                            <a:cubicBezTo>
                              <a:pt x="7" y="1731"/>
                              <a:pt x="8" y="1730"/>
                              <a:pt x="7" y="1732"/>
                            </a:cubicBezTo>
                            <a:cubicBezTo>
                              <a:pt x="8" y="1736"/>
                              <a:pt x="5" y="1735"/>
                              <a:pt x="5" y="1745"/>
                            </a:cubicBezTo>
                            <a:cubicBezTo>
                              <a:pt x="5" y="1737"/>
                              <a:pt x="5" y="1751"/>
                              <a:pt x="4" y="1743"/>
                            </a:cubicBezTo>
                            <a:cubicBezTo>
                              <a:pt x="3" y="1763"/>
                              <a:pt x="6" y="1769"/>
                              <a:pt x="6" y="1774"/>
                            </a:cubicBezTo>
                            <a:cubicBezTo>
                              <a:pt x="7" y="1770"/>
                              <a:pt x="6" y="1795"/>
                              <a:pt x="6" y="1796"/>
                            </a:cubicBezTo>
                            <a:cubicBezTo>
                              <a:pt x="6" y="1797"/>
                              <a:pt x="6" y="1799"/>
                              <a:pt x="7" y="1801"/>
                            </a:cubicBezTo>
                            <a:cubicBezTo>
                              <a:pt x="6" y="1805"/>
                              <a:pt x="2" y="1826"/>
                              <a:pt x="2" y="1833"/>
                            </a:cubicBezTo>
                            <a:cubicBezTo>
                              <a:pt x="3" y="1834"/>
                              <a:pt x="3" y="1867"/>
                              <a:pt x="3" y="1872"/>
                            </a:cubicBezTo>
                            <a:cubicBezTo>
                              <a:pt x="3" y="1872"/>
                              <a:pt x="1" y="1897"/>
                              <a:pt x="1" y="1912"/>
                            </a:cubicBezTo>
                            <a:cubicBezTo>
                              <a:pt x="0" y="1914"/>
                              <a:pt x="4" y="1948"/>
                              <a:pt x="4" y="1972"/>
                            </a:cubicBezTo>
                            <a:cubicBezTo>
                              <a:pt x="3" y="1983"/>
                              <a:pt x="5" y="2011"/>
                              <a:pt x="5" y="2027"/>
                            </a:cubicBezTo>
                            <a:cubicBezTo>
                              <a:pt x="5" y="2029"/>
                              <a:pt x="5" y="2064"/>
                              <a:pt x="5" y="2095"/>
                            </a:cubicBezTo>
                            <a:cubicBezTo>
                              <a:pt x="5" y="2095"/>
                              <a:pt x="3" y="2101"/>
                              <a:pt x="3" y="2104"/>
                            </a:cubicBezTo>
                            <a:cubicBezTo>
                              <a:pt x="3" y="2104"/>
                              <a:pt x="3" y="2105"/>
                              <a:pt x="3" y="2107"/>
                            </a:cubicBezTo>
                            <a:cubicBezTo>
                              <a:pt x="3" y="2114"/>
                              <a:pt x="6" y="2121"/>
                              <a:pt x="6" y="2121"/>
                            </a:cubicBezTo>
                            <a:cubicBezTo>
                              <a:pt x="7" y="2126"/>
                              <a:pt x="5" y="2126"/>
                              <a:pt x="5" y="2132"/>
                            </a:cubicBezTo>
                            <a:cubicBezTo>
                              <a:pt x="5" y="2132"/>
                              <a:pt x="7" y="2135"/>
                              <a:pt x="7" y="2136"/>
                            </a:cubicBezTo>
                            <a:cubicBezTo>
                              <a:pt x="7" y="2173"/>
                              <a:pt x="5" y="2173"/>
                              <a:pt x="5" y="2210"/>
                            </a:cubicBezTo>
                            <a:cubicBezTo>
                              <a:pt x="5" y="2214"/>
                              <a:pt x="8" y="2214"/>
                              <a:pt x="8" y="2218"/>
                            </a:cubicBezTo>
                            <a:cubicBezTo>
                              <a:pt x="8" y="2225"/>
                              <a:pt x="1" y="2225"/>
                              <a:pt x="1" y="2231"/>
                            </a:cubicBezTo>
                            <a:cubicBezTo>
                              <a:pt x="0" y="2275"/>
                              <a:pt x="2" y="2275"/>
                              <a:pt x="2" y="2318"/>
                            </a:cubicBezTo>
                            <a:cubicBezTo>
                              <a:pt x="2" y="2362"/>
                              <a:pt x="5" y="2414"/>
                              <a:pt x="5" y="2414"/>
                            </a:cubicBezTo>
                            <a:cubicBezTo>
                              <a:pt x="5" y="2414"/>
                              <a:pt x="15" y="2413"/>
                              <a:pt x="22" y="2413"/>
                            </a:cubicBezTo>
                            <a:cubicBezTo>
                              <a:pt x="24" y="2413"/>
                              <a:pt x="71" y="2416"/>
                              <a:pt x="117" y="2416"/>
                            </a:cubicBezTo>
                            <a:cubicBezTo>
                              <a:pt x="124" y="2416"/>
                              <a:pt x="131" y="2414"/>
                              <a:pt x="138" y="2414"/>
                            </a:cubicBezTo>
                            <a:cubicBezTo>
                              <a:pt x="141" y="2414"/>
                              <a:pt x="144" y="2417"/>
                              <a:pt x="148" y="2417"/>
                            </a:cubicBezTo>
                            <a:cubicBezTo>
                              <a:pt x="183" y="2417"/>
                              <a:pt x="212" y="2416"/>
                              <a:pt x="212" y="2416"/>
                            </a:cubicBezTo>
                            <a:cubicBezTo>
                              <a:pt x="221" y="2415"/>
                              <a:pt x="236" y="2416"/>
                              <a:pt x="251" y="2414"/>
                            </a:cubicBezTo>
                            <a:cubicBezTo>
                              <a:pt x="254" y="2414"/>
                              <a:pt x="248" y="2414"/>
                              <a:pt x="250" y="2415"/>
                            </a:cubicBezTo>
                            <a:cubicBezTo>
                              <a:pt x="254" y="2414"/>
                              <a:pt x="258" y="2414"/>
                              <a:pt x="266" y="2414"/>
                            </a:cubicBezTo>
                            <a:cubicBezTo>
                              <a:pt x="267" y="2414"/>
                              <a:pt x="265" y="2415"/>
                              <a:pt x="265" y="2415"/>
                            </a:cubicBezTo>
                            <a:cubicBezTo>
                              <a:pt x="289" y="2415"/>
                              <a:pt x="299" y="2413"/>
                              <a:pt x="325" y="2413"/>
                            </a:cubicBezTo>
                            <a:cubicBezTo>
                              <a:pt x="326" y="2413"/>
                              <a:pt x="382" y="2414"/>
                              <a:pt x="381" y="2414"/>
                            </a:cubicBezTo>
                            <a:cubicBezTo>
                              <a:pt x="388" y="2415"/>
                              <a:pt x="400" y="2418"/>
                              <a:pt x="403" y="2418"/>
                            </a:cubicBezTo>
                            <a:cubicBezTo>
                              <a:pt x="400" y="2418"/>
                              <a:pt x="449" y="2418"/>
                              <a:pt x="472" y="2417"/>
                            </a:cubicBezTo>
                            <a:cubicBezTo>
                              <a:pt x="473" y="2417"/>
                              <a:pt x="484" y="2417"/>
                              <a:pt x="503" y="2417"/>
                            </a:cubicBezTo>
                            <a:cubicBezTo>
                              <a:pt x="503" y="2417"/>
                              <a:pt x="520" y="2415"/>
                              <a:pt x="520" y="2415"/>
                            </a:cubicBezTo>
                            <a:cubicBezTo>
                              <a:pt x="520" y="2415"/>
                              <a:pt x="519" y="2415"/>
                              <a:pt x="519" y="2415"/>
                            </a:cubicBezTo>
                            <a:cubicBezTo>
                              <a:pt x="520" y="2415"/>
                              <a:pt x="520" y="2415"/>
                              <a:pt x="520" y="2415"/>
                            </a:cubicBezTo>
                            <a:cubicBezTo>
                              <a:pt x="537" y="2414"/>
                              <a:pt x="529" y="2415"/>
                              <a:pt x="541" y="2414"/>
                            </a:cubicBezTo>
                            <a:cubicBezTo>
                              <a:pt x="542" y="2414"/>
                              <a:pt x="542" y="2413"/>
                              <a:pt x="544" y="2413"/>
                            </a:cubicBezTo>
                            <a:cubicBezTo>
                              <a:pt x="548" y="2413"/>
                              <a:pt x="547" y="2416"/>
                              <a:pt x="557" y="2415"/>
                            </a:cubicBezTo>
                            <a:cubicBezTo>
                              <a:pt x="549" y="2416"/>
                              <a:pt x="563" y="2415"/>
                              <a:pt x="554" y="2416"/>
                            </a:cubicBezTo>
                            <a:cubicBezTo>
                              <a:pt x="574" y="2418"/>
                              <a:pt x="581" y="2415"/>
                              <a:pt x="586" y="2414"/>
                            </a:cubicBezTo>
                            <a:cubicBezTo>
                              <a:pt x="581" y="2414"/>
                              <a:pt x="607" y="2415"/>
                              <a:pt x="607" y="2415"/>
                            </a:cubicBezTo>
                            <a:cubicBezTo>
                              <a:pt x="608" y="2415"/>
                              <a:pt x="609" y="2415"/>
                              <a:pt x="610" y="2414"/>
                            </a:cubicBezTo>
                            <a:cubicBezTo>
                              <a:pt x="612" y="2414"/>
                              <a:pt x="638" y="2415"/>
                              <a:pt x="648" y="2414"/>
                            </a:cubicBezTo>
                            <a:cubicBezTo>
                              <a:pt x="649" y="2414"/>
                              <a:pt x="648" y="2414"/>
                              <a:pt x="644" y="2414"/>
                            </a:cubicBezTo>
                            <a:cubicBezTo>
                              <a:pt x="642" y="2414"/>
                              <a:pt x="640" y="2414"/>
                              <a:pt x="636" y="2414"/>
                            </a:cubicBezTo>
                            <a:cubicBezTo>
                              <a:pt x="639" y="2414"/>
                              <a:pt x="642" y="2414"/>
                              <a:pt x="644" y="2414"/>
                            </a:cubicBezTo>
                            <a:cubicBezTo>
                              <a:pt x="646" y="2414"/>
                              <a:pt x="648" y="2414"/>
                              <a:pt x="651" y="2414"/>
                            </a:cubicBezTo>
                            <a:cubicBezTo>
                              <a:pt x="651" y="2414"/>
                              <a:pt x="650" y="2414"/>
                              <a:pt x="648" y="2414"/>
                            </a:cubicBezTo>
                            <a:cubicBezTo>
                              <a:pt x="647" y="2415"/>
                              <a:pt x="646" y="2415"/>
                              <a:pt x="645" y="2415"/>
                            </a:cubicBezTo>
                            <a:cubicBezTo>
                              <a:pt x="649" y="2416"/>
                              <a:pt x="661" y="2414"/>
                              <a:pt x="657" y="2415"/>
                            </a:cubicBezTo>
                            <a:cubicBezTo>
                              <a:pt x="663" y="2414"/>
                              <a:pt x="726" y="2413"/>
                              <a:pt x="731" y="2413"/>
                            </a:cubicBezTo>
                            <a:cubicBezTo>
                              <a:pt x="735" y="2413"/>
                              <a:pt x="742" y="2416"/>
                              <a:pt x="744" y="2416"/>
                            </a:cubicBezTo>
                            <a:cubicBezTo>
                              <a:pt x="761" y="2416"/>
                              <a:pt x="769" y="2413"/>
                              <a:pt x="786" y="2414"/>
                            </a:cubicBezTo>
                            <a:cubicBezTo>
                              <a:pt x="790" y="2414"/>
                              <a:pt x="799" y="2417"/>
                              <a:pt x="809" y="2417"/>
                            </a:cubicBezTo>
                            <a:cubicBezTo>
                              <a:pt x="807" y="2416"/>
                              <a:pt x="813" y="2417"/>
                              <a:pt x="812" y="2418"/>
                            </a:cubicBezTo>
                            <a:cubicBezTo>
                              <a:pt x="818" y="2418"/>
                              <a:pt x="837" y="2417"/>
                              <a:pt x="846" y="2417"/>
                            </a:cubicBezTo>
                            <a:cubicBezTo>
                              <a:pt x="848" y="2417"/>
                              <a:pt x="849" y="2416"/>
                              <a:pt x="854" y="2416"/>
                            </a:cubicBezTo>
                            <a:cubicBezTo>
                              <a:pt x="853" y="2417"/>
                              <a:pt x="855" y="2415"/>
                              <a:pt x="863" y="2415"/>
                            </a:cubicBezTo>
                            <a:cubicBezTo>
                              <a:pt x="864" y="2415"/>
                              <a:pt x="892" y="2412"/>
                              <a:pt x="904" y="2413"/>
                            </a:cubicBezTo>
                            <a:cubicBezTo>
                              <a:pt x="904" y="2413"/>
                              <a:pt x="982" y="2416"/>
                              <a:pt x="994" y="2417"/>
                            </a:cubicBezTo>
                            <a:cubicBezTo>
                              <a:pt x="995" y="2416"/>
                              <a:pt x="1022" y="2412"/>
                              <a:pt x="1024" y="2412"/>
                            </a:cubicBezTo>
                            <a:cubicBezTo>
                              <a:pt x="1023" y="2412"/>
                              <a:pt x="1029" y="2415"/>
                              <a:pt x="1043" y="2415"/>
                            </a:cubicBezTo>
                            <a:cubicBezTo>
                              <a:pt x="1048" y="2416"/>
                              <a:pt x="1052" y="2413"/>
                              <a:pt x="1049" y="2413"/>
                            </a:cubicBezTo>
                            <a:cubicBezTo>
                              <a:pt x="1095" y="2413"/>
                              <a:pt x="1143" y="2413"/>
                              <a:pt x="1141" y="2413"/>
                            </a:cubicBezTo>
                            <a:cubicBezTo>
                              <a:pt x="1149" y="2413"/>
                              <a:pt x="1157" y="2416"/>
                              <a:pt x="1157" y="2416"/>
                            </a:cubicBezTo>
                            <a:cubicBezTo>
                              <a:pt x="1159" y="2416"/>
                              <a:pt x="1165" y="2415"/>
                              <a:pt x="1166" y="2416"/>
                            </a:cubicBezTo>
                            <a:cubicBezTo>
                              <a:pt x="1169" y="2416"/>
                              <a:pt x="1192" y="2417"/>
                              <a:pt x="1218" y="2416"/>
                            </a:cubicBezTo>
                            <a:cubicBezTo>
                              <a:pt x="1218" y="2413"/>
                              <a:pt x="1216" y="2376"/>
                              <a:pt x="1216" y="2370"/>
                            </a:cubicBezTo>
                            <a:cubicBezTo>
                              <a:pt x="1215" y="2377"/>
                              <a:pt x="1218" y="2319"/>
                              <a:pt x="1219" y="2318"/>
                            </a:cubicBezTo>
                            <a:cubicBezTo>
                              <a:pt x="1219" y="2311"/>
                              <a:pt x="1216" y="2296"/>
                              <a:pt x="1216" y="2291"/>
                            </a:cubicBezTo>
                            <a:cubicBezTo>
                              <a:pt x="1215" y="2295"/>
                              <a:pt x="1219" y="2275"/>
                              <a:pt x="1219" y="2267"/>
                            </a:cubicBezTo>
                            <a:cubicBezTo>
                              <a:pt x="1219" y="2267"/>
                              <a:pt x="1220" y="2247"/>
                              <a:pt x="1220" y="2246"/>
                            </a:cubicBezTo>
                            <a:cubicBezTo>
                              <a:pt x="1220" y="2231"/>
                              <a:pt x="1215" y="2178"/>
                              <a:pt x="1216" y="2174"/>
                            </a:cubicBezTo>
                            <a:cubicBezTo>
                              <a:pt x="1218" y="2173"/>
                              <a:pt x="1221" y="2138"/>
                              <a:pt x="1220" y="2131"/>
                            </a:cubicBezTo>
                            <a:cubicBezTo>
                              <a:pt x="1220" y="2134"/>
                              <a:pt x="1220" y="2124"/>
                              <a:pt x="1220" y="2118"/>
                            </a:cubicBezTo>
                            <a:cubicBezTo>
                              <a:pt x="1220" y="2102"/>
                              <a:pt x="1218" y="2091"/>
                              <a:pt x="1218" y="2083"/>
                            </a:cubicBezTo>
                            <a:cubicBezTo>
                              <a:pt x="1218" y="2081"/>
                              <a:pt x="1222" y="2019"/>
                              <a:pt x="1222" y="2017"/>
                            </a:cubicBezTo>
                            <a:cubicBezTo>
                              <a:pt x="1223" y="2010"/>
                              <a:pt x="1217" y="2001"/>
                              <a:pt x="1217" y="2000"/>
                            </a:cubicBezTo>
                            <a:cubicBezTo>
                              <a:pt x="1217" y="1999"/>
                              <a:pt x="1216" y="1999"/>
                              <a:pt x="1216" y="1998"/>
                            </a:cubicBezTo>
                            <a:cubicBezTo>
                              <a:pt x="1216" y="1992"/>
                              <a:pt x="1219" y="1984"/>
                              <a:pt x="1219" y="1976"/>
                            </a:cubicBezTo>
                            <a:cubicBezTo>
                              <a:pt x="1219" y="1970"/>
                              <a:pt x="1219" y="1949"/>
                              <a:pt x="1219" y="1947"/>
                            </a:cubicBezTo>
                            <a:cubicBezTo>
                              <a:pt x="1219" y="1939"/>
                              <a:pt x="1220" y="1921"/>
                              <a:pt x="1220" y="1919"/>
                            </a:cubicBezTo>
                            <a:cubicBezTo>
                              <a:pt x="1220" y="1918"/>
                              <a:pt x="1219" y="1823"/>
                              <a:pt x="1219" y="1818"/>
                            </a:cubicBezTo>
                            <a:cubicBezTo>
                              <a:pt x="1220" y="1817"/>
                              <a:pt x="1222" y="1805"/>
                              <a:pt x="1222" y="1802"/>
                            </a:cubicBezTo>
                            <a:cubicBezTo>
                              <a:pt x="1222" y="1802"/>
                              <a:pt x="1222" y="1802"/>
                              <a:pt x="1221" y="1802"/>
                            </a:cubicBezTo>
                            <a:cubicBezTo>
                              <a:pt x="1221" y="1793"/>
                              <a:pt x="1222" y="1777"/>
                              <a:pt x="1221" y="1770"/>
                            </a:cubicBezTo>
                            <a:cubicBezTo>
                              <a:pt x="1221" y="1768"/>
                              <a:pt x="1221" y="1770"/>
                              <a:pt x="1220" y="1773"/>
                            </a:cubicBezTo>
                            <a:cubicBezTo>
                              <a:pt x="1220" y="1776"/>
                              <a:pt x="1221" y="1777"/>
                              <a:pt x="1221" y="1782"/>
                            </a:cubicBezTo>
                            <a:cubicBezTo>
                              <a:pt x="1220" y="1779"/>
                              <a:pt x="1220" y="1776"/>
                              <a:pt x="1220" y="1773"/>
                            </a:cubicBezTo>
                            <a:cubicBezTo>
                              <a:pt x="1220" y="1772"/>
                              <a:pt x="1221" y="1770"/>
                              <a:pt x="1221" y="1767"/>
                            </a:cubicBezTo>
                            <a:cubicBezTo>
                              <a:pt x="1221" y="1767"/>
                              <a:pt x="1221" y="1768"/>
                              <a:pt x="1221" y="1770"/>
                            </a:cubicBezTo>
                            <a:cubicBezTo>
                              <a:pt x="1221" y="1771"/>
                              <a:pt x="1222" y="1772"/>
                              <a:pt x="1222" y="1773"/>
                            </a:cubicBezTo>
                            <a:cubicBezTo>
                              <a:pt x="1222" y="1769"/>
                              <a:pt x="1221" y="1756"/>
                              <a:pt x="1222" y="1761"/>
                            </a:cubicBezTo>
                            <a:cubicBezTo>
                              <a:pt x="1220" y="1754"/>
                              <a:pt x="1220" y="1692"/>
                              <a:pt x="1219" y="1687"/>
                            </a:cubicBezTo>
                            <a:cubicBezTo>
                              <a:pt x="1220" y="1682"/>
                              <a:pt x="1223" y="1676"/>
                              <a:pt x="1223" y="1673"/>
                            </a:cubicBezTo>
                            <a:cubicBezTo>
                              <a:pt x="1223" y="1657"/>
                              <a:pt x="1220" y="1649"/>
                              <a:pt x="1221" y="1632"/>
                            </a:cubicBezTo>
                            <a:cubicBezTo>
                              <a:pt x="1221" y="1628"/>
                              <a:pt x="1223" y="1618"/>
                              <a:pt x="1224" y="1609"/>
                            </a:cubicBezTo>
                            <a:cubicBezTo>
                              <a:pt x="1223" y="1611"/>
                              <a:pt x="1224" y="1605"/>
                              <a:pt x="1224" y="1606"/>
                            </a:cubicBezTo>
                            <a:cubicBezTo>
                              <a:pt x="1225" y="1599"/>
                              <a:pt x="1224" y="1581"/>
                              <a:pt x="1224" y="1572"/>
                            </a:cubicBezTo>
                            <a:cubicBezTo>
                              <a:pt x="1224" y="1569"/>
                              <a:pt x="1223" y="1569"/>
                              <a:pt x="1223" y="1564"/>
                            </a:cubicBezTo>
                            <a:cubicBezTo>
                              <a:pt x="1223" y="1565"/>
                              <a:pt x="1222" y="1563"/>
                              <a:pt x="1222" y="1555"/>
                            </a:cubicBezTo>
                            <a:cubicBezTo>
                              <a:pt x="1222" y="1554"/>
                              <a:pt x="1219" y="1526"/>
                              <a:pt x="1220" y="1514"/>
                            </a:cubicBezTo>
                            <a:cubicBezTo>
                              <a:pt x="1219" y="1513"/>
                              <a:pt x="1223" y="1436"/>
                              <a:pt x="1224" y="1424"/>
                            </a:cubicBezTo>
                            <a:cubicBezTo>
                              <a:pt x="1223" y="1423"/>
                              <a:pt x="1219" y="1396"/>
                              <a:pt x="1219" y="1393"/>
                            </a:cubicBezTo>
                            <a:cubicBezTo>
                              <a:pt x="1219" y="1395"/>
                              <a:pt x="1221" y="1389"/>
                              <a:pt x="1222" y="1374"/>
                            </a:cubicBezTo>
                            <a:cubicBezTo>
                              <a:pt x="1223" y="1369"/>
                              <a:pt x="1220" y="1366"/>
                              <a:pt x="1220" y="1369"/>
                            </a:cubicBezTo>
                            <a:cubicBezTo>
                              <a:pt x="1220" y="1323"/>
                              <a:pt x="1220" y="1275"/>
                              <a:pt x="1219" y="1277"/>
                            </a:cubicBezTo>
                            <a:cubicBezTo>
                              <a:pt x="1220" y="1269"/>
                              <a:pt x="1223" y="1261"/>
                              <a:pt x="1223" y="1261"/>
                            </a:cubicBezTo>
                            <a:cubicBezTo>
                              <a:pt x="1223" y="1259"/>
                              <a:pt x="1222" y="1253"/>
                              <a:pt x="1223" y="1252"/>
                            </a:cubicBezTo>
                            <a:cubicBezTo>
                              <a:pt x="1223" y="1249"/>
                              <a:pt x="1223" y="1226"/>
                              <a:pt x="1223" y="1200"/>
                            </a:cubicBezTo>
                            <a:cubicBezTo>
                              <a:pt x="1222" y="1200"/>
                              <a:pt x="1221" y="1200"/>
                              <a:pt x="1218" y="1200"/>
                            </a:cubicBezTo>
                            <a:cubicBezTo>
                              <a:pt x="1219" y="1184"/>
                              <a:pt x="1221" y="1148"/>
                              <a:pt x="1221" y="1113"/>
                            </a:cubicBezTo>
                            <a:cubicBezTo>
                              <a:pt x="1221" y="1106"/>
                              <a:pt x="1219" y="1099"/>
                              <a:pt x="1219" y="1092"/>
                            </a:cubicBezTo>
                            <a:cubicBezTo>
                              <a:pt x="1219" y="1089"/>
                              <a:pt x="1221" y="1086"/>
                              <a:pt x="1221" y="1082"/>
                            </a:cubicBezTo>
                            <a:cubicBezTo>
                              <a:pt x="1221" y="1047"/>
                              <a:pt x="1221" y="1018"/>
                              <a:pt x="1221" y="1018"/>
                            </a:cubicBezTo>
                            <a:cubicBezTo>
                              <a:pt x="1219" y="1009"/>
                              <a:pt x="1221" y="994"/>
                              <a:pt x="1219" y="979"/>
                            </a:cubicBezTo>
                            <a:cubicBezTo>
                              <a:pt x="1219" y="976"/>
                              <a:pt x="1219" y="982"/>
                              <a:pt x="1219" y="980"/>
                            </a:cubicBezTo>
                            <a:cubicBezTo>
                              <a:pt x="1219" y="977"/>
                              <a:pt x="1219" y="972"/>
                              <a:pt x="1219" y="964"/>
                            </a:cubicBezTo>
                            <a:cubicBezTo>
                              <a:pt x="1219" y="963"/>
                              <a:pt x="1220" y="965"/>
                              <a:pt x="1220" y="965"/>
                            </a:cubicBezTo>
                            <a:cubicBezTo>
                              <a:pt x="1220" y="941"/>
                              <a:pt x="1218" y="931"/>
                              <a:pt x="1218" y="905"/>
                            </a:cubicBezTo>
                            <a:cubicBezTo>
                              <a:pt x="1218" y="904"/>
                              <a:pt x="1219" y="848"/>
                              <a:pt x="1219" y="849"/>
                            </a:cubicBezTo>
                            <a:cubicBezTo>
                              <a:pt x="1219" y="842"/>
                              <a:pt x="1222" y="830"/>
                              <a:pt x="1222" y="827"/>
                            </a:cubicBezTo>
                            <a:cubicBezTo>
                              <a:pt x="1222" y="830"/>
                              <a:pt x="1223" y="781"/>
                              <a:pt x="1222" y="758"/>
                            </a:cubicBezTo>
                            <a:cubicBezTo>
                              <a:pt x="1222" y="757"/>
                              <a:pt x="1222" y="746"/>
                              <a:pt x="1222" y="727"/>
                            </a:cubicBezTo>
                            <a:cubicBezTo>
                              <a:pt x="1222" y="727"/>
                              <a:pt x="1220" y="710"/>
                              <a:pt x="1219" y="710"/>
                            </a:cubicBezTo>
                            <a:cubicBezTo>
                              <a:pt x="1219" y="710"/>
                              <a:pt x="1219" y="711"/>
                              <a:pt x="1219" y="711"/>
                            </a:cubicBezTo>
                            <a:cubicBezTo>
                              <a:pt x="1219" y="710"/>
                              <a:pt x="1219" y="710"/>
                              <a:pt x="1219" y="710"/>
                            </a:cubicBezTo>
                            <a:cubicBezTo>
                              <a:pt x="1219" y="693"/>
                              <a:pt x="1220" y="701"/>
                              <a:pt x="1218" y="689"/>
                            </a:cubicBezTo>
                            <a:cubicBezTo>
                              <a:pt x="1218" y="688"/>
                              <a:pt x="1218" y="688"/>
                              <a:pt x="1218" y="686"/>
                            </a:cubicBezTo>
                            <a:cubicBezTo>
                              <a:pt x="1217" y="682"/>
                              <a:pt x="1220" y="683"/>
                              <a:pt x="1220" y="674"/>
                            </a:cubicBezTo>
                            <a:cubicBezTo>
                              <a:pt x="1221" y="681"/>
                              <a:pt x="1220" y="667"/>
                              <a:pt x="1221" y="676"/>
                            </a:cubicBezTo>
                            <a:cubicBezTo>
                              <a:pt x="1222" y="656"/>
                              <a:pt x="1219" y="649"/>
                              <a:pt x="1219" y="644"/>
                            </a:cubicBezTo>
                            <a:cubicBezTo>
                              <a:pt x="1218" y="649"/>
                              <a:pt x="1219" y="623"/>
                              <a:pt x="1219" y="623"/>
                            </a:cubicBezTo>
                            <a:cubicBezTo>
                              <a:pt x="1219" y="622"/>
                              <a:pt x="1219" y="620"/>
                              <a:pt x="1218" y="618"/>
                            </a:cubicBezTo>
                            <a:cubicBezTo>
                              <a:pt x="1219" y="613"/>
                              <a:pt x="1224" y="593"/>
                              <a:pt x="1224" y="585"/>
                            </a:cubicBezTo>
                            <a:cubicBezTo>
                              <a:pt x="1222" y="584"/>
                              <a:pt x="1222" y="552"/>
                              <a:pt x="1222" y="546"/>
                            </a:cubicBezTo>
                            <a:cubicBezTo>
                              <a:pt x="1222" y="546"/>
                              <a:pt x="1224" y="521"/>
                              <a:pt x="1225" y="506"/>
                            </a:cubicBezTo>
                            <a:cubicBezTo>
                              <a:pt x="1225" y="505"/>
                              <a:pt x="1221" y="470"/>
                              <a:pt x="1222" y="446"/>
                            </a:cubicBezTo>
                          </a:path>
                        </a:pathLst>
                      </a:custGeom>
                      <a:solidFill>
                        <a:schemeClr val="bg2"/>
                      </a:solidFill>
                      <a:ln>
                        <a:noFill/>
                      </a:ln>
                    </wps:spPr>
                    <wps:bodyPr vert="horz" wrap="square" lIns="91440" tIns="45720" rIns="91440" bIns="45720" numCol="1" anchor="t" anchorCtr="0" compatLnSpc="1">
                      <a:prstTxWarp prst="textNoShape">
                        <a:avLst/>
                      </a:prstTxWarp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A1B34DB" id="Freeform 5" o:spid="_x0000_s1026" style="position:absolute;margin-left:106.2pt;margin-top:-355.95pt;width:275.6pt;height:664.4pt;rotation:-90;z-index:-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1225,24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" path="m6,101v,-1,,-1,,-1c6,101,6,101,6,101m1219,2318v,,,,,1c1219,2318,1219,2318,1219,2318t3,-1872c1222,435,1220,408,1221,392v,-2,-1,-38,-1,-69c1220,323,1222,317,1222,315v,,,-2,,-3c1222,304,1219,298,1219,297v,-5,2,-5,1,-10c1220,286,1218,284,1218,283v,-37,2,-37,2,-75c1220,204,1218,204,1218,200v,-6,6,-6,6,-13c1225,144,1223,143,1223,100v,-44,-3,-95,-3,-95c1220,5,1210,5,1203,5v-1,,-48,-3,-95,-3c1101,2,1094,4,1087,4v-3,,-6,-2,-9,-2c1042,2,1013,3,1013,2v-9,2,-24,,-39,2c971,4,977,4,975,4v-3,,-8,,-16,c958,4,960,3,960,3v-23,,-33,2,-60,2c899,5,843,4,844,4,837,4,826,1,822,1v4,,-46,-1,-68,c753,1,742,1,723,1v-1,,-18,2,-18,3c706,4,706,4,706,4v,,-1,,-1,c688,4,697,3,684,5v-1,,-1,,-2,c677,6,678,3,669,3v8,-1,-7,,2,-1c651,1,645,4,640,4v4,1,-21,,-22,c617,4,616,4,615,4v-2,,-28,-1,-37,c576,4,578,5,581,5v2,,4,,8,c586,5,583,5,581,5v-2,,-3,,-7,-1c575,4,576,4,578,4v,,1,,3,-1c576,3,564,4,568,3v-6,2,-68,2,-73,3c490,6,484,3,481,2v-17,,-25,3,-42,3c436,4,426,2,416,1v3,1,-3,,-3,c407,,388,1,380,2v-3,-1,-4,,-9,c372,2,370,3,362,3v-1,,-28,3,-40,3c321,6,243,3,231,1v,1,-27,5,-30,5c202,6,196,4,182,3v-5,,-9,2,-5,2c131,5,82,6,84,6,76,5,69,2,69,2,66,3,61,3,60,3,56,3,33,2,7,3v,2,3,40,3,45c11,41,7,99,6,101v1,6,3,21,3,26c11,123,6,144,6,151v,1,,20,,21c6,187,10,240,9,244v-1,1,-4,36,-3,43c5,285,5,295,5,300v,16,2,27,2,35c7,337,3,400,3,401v,7,5,17,5,17c8,419,9,419,9,420v,7,-3,14,-3,23c6,449,7,469,7,471v,8,-2,26,-2,28c5,500,6,595,6,600v,1,-3,14,-3,16c3,616,3,616,4,617v,8,,24,,31c4,650,5,648,5,645v,-2,,-4,,-8c5,640,5,643,5,645v,1,,3,-1,6c4,651,4,650,4,648v,,,-1,,-3c3,650,4,662,3,657v2,7,3,69,3,74c6,736,3,742,2,745v1,17,3,25,3,42c4,790,2,800,2,809v,-2,-1,4,-1,4c,819,1,838,2,846v-1,3,1,4,1,9c2,853,3,855,3,864v,1,3,28,3,40c6,905,3,982,2,995v,,4,27,4,30c6,1023,4,1030,3,1044v,5,3,9,2,5c5,1095,6,1144,6,1142v-1,8,-3,15,-3,15c3,1160,3,1165,3,1166v,3,-1,27,,53c3,1219,5,1219,7,1218v-1,16,-2,52,-3,88c4,1313,6,1319,6,1326v,3,-2,7,-2,10c4,1371,5,1400,4,1400v2,9,,24,3,39c6,1442,6,1436,6,1438v1,4,1,8,,17c6,1455,6,1453,6,1454v,23,2,33,1,59c7,1514,7,1571,7,1569v-1,7,-4,19,-4,23c3,1588,2,1637,3,1660v1,1,,12,1,31c4,1691,6,1708,6,1708v,,,,,-1c6,1708,6,1708,6,1708v1,18,,9,1,21c7,1731,8,1730,7,1732v1,4,-2,3,-2,13c5,1737,5,1751,4,1743v-1,20,2,26,2,31c7,1770,6,1795,6,1796v,1,,3,1,5c6,1805,2,1826,2,1833v1,1,1,34,1,39c3,1872,1,1897,1,1912v-1,2,3,36,3,60c3,1983,5,2011,5,2027v,2,,37,,68c5,2095,3,2101,3,2104v,,,1,,3c3,2114,6,2121,6,2121v1,5,-1,5,-1,11c5,2132,7,2135,7,2136v,37,-2,37,-2,74c5,2214,8,2214,8,2218v,7,-7,7,-7,13c,2275,2,2275,2,2318v,44,3,96,3,96c5,2414,15,2413,22,2413v2,,49,3,95,3c124,2416,131,2414,138,2414v3,,6,3,10,3c183,2417,212,2416,212,2416v9,-1,24,,39,-2c254,2414,248,2414,250,2415v4,-1,8,-1,16,-1c267,2414,265,2415,265,2415v24,,34,-2,60,-2c326,2413,382,2414,381,2414v7,1,19,4,22,4c400,2418,449,2418,472,2417v1,,12,,31,c503,2417,520,2415,520,2415v,,-1,,-1,c520,2415,520,2415,520,2415v17,-1,9,,21,-1c542,2414,542,2413,544,2413v4,,3,3,13,2c549,2416,563,2415,554,2416v20,2,27,-1,32,-2c581,2414,607,2415,607,2415v1,,2,,3,-1c612,2414,638,2415,648,2414v1,,,,-4,c642,2414,640,2414,636,2414v3,,6,,8,c646,2414,648,2414,651,2414v,,-1,,-3,c647,2415,646,2415,645,2415v4,1,16,-1,12,c663,2414,726,2413,731,2413v4,,11,3,13,3c761,2416,769,2413,786,2414v4,,13,3,23,3c807,2416,813,2417,812,2418v6,,25,-1,34,-1c848,2417,849,2416,854,2416v-1,1,1,-1,9,-1c864,2415,892,2412,904,2413v,,78,3,90,4c995,2416,1022,2412,1024,2412v-1,,5,3,19,3c1048,2416,1052,2413,1049,2413v46,,94,,92,c1149,2413,1157,2416,1157,2416v2,,8,-1,9,c1169,2416,1192,2417,1218,2416v,-3,-2,-40,-2,-46c1215,2377,1218,2319,1219,2318v,-7,-3,-22,-3,-27c1215,2295,1219,2275,1219,2267v,,1,-20,1,-21c1220,2231,1215,2178,1216,2174v2,-1,5,-36,4,-43c1220,2134,1220,2124,1220,2118v,-16,-2,-27,-2,-35c1218,2081,1222,2019,1222,2017v1,-7,-5,-16,-5,-17c1217,1999,1216,1999,1216,1998v,-6,3,-14,3,-22c1219,1970,1219,1949,1219,1947v,-8,1,-26,1,-28c1220,1918,1219,1823,1219,1818v1,-1,3,-13,3,-16c1222,1802,1222,1802,1221,1802v,-9,1,-25,,-32c1221,1768,1221,1770,1220,1773v,3,1,4,1,9c1220,1779,1220,1776,1220,1773v,-1,1,-3,1,-6c1221,1767,1221,1768,1221,1770v,1,1,2,1,3c1222,1769,1221,1756,1222,1761v-2,-7,-2,-69,-3,-74c1220,1682,1223,1676,1223,1673v,-16,-3,-24,-2,-41c1221,1628,1223,1618,1224,1609v-1,2,,-4,,-3c1225,1599,1224,1581,1224,1572v,-3,-1,-3,-1,-8c1223,1565,1222,1563,1222,1555v,-1,-3,-29,-2,-41c1219,1513,1223,1436,1224,1424v-1,-1,-5,-28,-5,-31c1219,1395,1221,1389,1222,1374v1,-5,-2,-8,-2,-5c1220,1323,1220,1275,1219,1277v1,-8,4,-16,4,-16c1223,1259,1222,1253,1223,1252v,-3,,-26,,-52c1222,1200,1221,1200,1218,1200v1,-16,3,-52,3,-87c1221,1106,1219,1099,1219,1092v,-3,2,-6,2,-10c1221,1047,1221,1018,1221,1018v-2,-9,,-24,-2,-39c1219,976,1219,982,1219,980v,-3,,-8,,-16c1219,963,1220,965,1220,965v,-24,-2,-34,-2,-60c1218,904,1219,848,1219,849v,-7,3,-19,3,-22c1222,830,1223,781,1222,758v,-1,,-12,,-31c1222,727,1220,710,1219,710v,,,1,,1c1219,710,1219,710,1219,710v,-17,1,-9,-1,-21c1218,688,1218,688,1218,686v-1,-4,2,-3,2,-12c1221,681,1220,667,1221,676v1,-20,-2,-27,-2,-32c1218,649,1219,623,1219,623v,-1,,-3,-1,-5c1219,613,1224,593,1224,585v-2,-1,-2,-33,-2,-39c1222,546,1224,521,1225,506v,-1,-4,-36,-3,-60e" fillcolor="#f7eedc [3214]" stroked="f">
              <v:path arrowok="t" o:connecttype="custom" o:connectlocs="3483292,8092713;3491865,1099269;3486150,725866;3437572,17449;2783205,13959;2411730,13959;2017395,13959;1917382,6979;1660207,17449;1660207,10469;1188720,3490;920115,20938;240030,20938;17145,352464;17145,1001556;25717,1465692;8572,2149681;14287,2250884;17145,2551002;5715,2952322;17145,3576986;8572,4069040;11430,4662296;17145,5074085;11430,5901154;20002,6044234;20002,6285026;14287,7073708;14287,7440131;5715,8089223;422910,8434707;757237,8427728;1437322,8434707;1554480,8420748;1743075,8424238;1860232,8424238;2125980,8431218;2440305,8431218;2980372,8427728;3480435,8431218;3486150,7837961;3491865,7038810;3486150,6696816;3486150,6187313;3491865,6187313;3497580,5614995;3486150,5283470;3483292,4456401;3489007,3884083;3483292,3419948;3491865,2886017;3483292,2477717;3483292,2247394;3500437,1765810" o:connectangles="0,0,0,0,0,0,0,0,0,0,0,0,0,0,0,0,0,0,0,0,0,0,0,0,0,0,0,0,0,0,0,0,0,0,0,0,0,0,0,0,0,0,0,0,0,0,0,0,0,0,0,0,0,0"/>
              <o:lock v:ext="edit" verticies="t"/>
            </v:shape>
          </w:pict>
        </mc:Fallback>
      </mc:AlternateContent>
    </w:r>
    <w:r w:rsidR="00282361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9C12B5"/>
    <w:multiLevelType w:val="hybridMultilevel"/>
    <w:tmpl w:val="BFF6C7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884747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1B5"/>
    <w:rsid w:val="00050430"/>
    <w:rsid w:val="000760D2"/>
    <w:rsid w:val="000B45A0"/>
    <w:rsid w:val="000D20B8"/>
    <w:rsid w:val="00112A8F"/>
    <w:rsid w:val="00114B08"/>
    <w:rsid w:val="001158A2"/>
    <w:rsid w:val="00145D3B"/>
    <w:rsid w:val="00163F3F"/>
    <w:rsid w:val="00165103"/>
    <w:rsid w:val="00170BFC"/>
    <w:rsid w:val="00176FE9"/>
    <w:rsid w:val="001902C2"/>
    <w:rsid w:val="001B6DE9"/>
    <w:rsid w:val="001E074E"/>
    <w:rsid w:val="001F4B68"/>
    <w:rsid w:val="00204B3F"/>
    <w:rsid w:val="00231D34"/>
    <w:rsid w:val="00241AF9"/>
    <w:rsid w:val="00254CCC"/>
    <w:rsid w:val="002802C0"/>
    <w:rsid w:val="00282361"/>
    <w:rsid w:val="00282A60"/>
    <w:rsid w:val="00292A4D"/>
    <w:rsid w:val="002A7A78"/>
    <w:rsid w:val="002C0776"/>
    <w:rsid w:val="002F2F9F"/>
    <w:rsid w:val="00303CC3"/>
    <w:rsid w:val="00333213"/>
    <w:rsid w:val="00351B11"/>
    <w:rsid w:val="0037730A"/>
    <w:rsid w:val="00385EA5"/>
    <w:rsid w:val="003976DF"/>
    <w:rsid w:val="003B1691"/>
    <w:rsid w:val="003B4651"/>
    <w:rsid w:val="003D0D2E"/>
    <w:rsid w:val="003D554D"/>
    <w:rsid w:val="003D5A63"/>
    <w:rsid w:val="003E0F13"/>
    <w:rsid w:val="004450DC"/>
    <w:rsid w:val="004610E4"/>
    <w:rsid w:val="00474577"/>
    <w:rsid w:val="004B08DC"/>
    <w:rsid w:val="004B1341"/>
    <w:rsid w:val="004E52DC"/>
    <w:rsid w:val="00502C06"/>
    <w:rsid w:val="00526E98"/>
    <w:rsid w:val="00535043"/>
    <w:rsid w:val="00544E7D"/>
    <w:rsid w:val="005B0F9D"/>
    <w:rsid w:val="005B6641"/>
    <w:rsid w:val="005D6A85"/>
    <w:rsid w:val="005F4A78"/>
    <w:rsid w:val="0060245A"/>
    <w:rsid w:val="0062449B"/>
    <w:rsid w:val="006246AE"/>
    <w:rsid w:val="00630903"/>
    <w:rsid w:val="00630E7E"/>
    <w:rsid w:val="006C3C12"/>
    <w:rsid w:val="006D4D88"/>
    <w:rsid w:val="006F18BB"/>
    <w:rsid w:val="006F32C1"/>
    <w:rsid w:val="00710FBA"/>
    <w:rsid w:val="00716D1D"/>
    <w:rsid w:val="00736364"/>
    <w:rsid w:val="007437B7"/>
    <w:rsid w:val="00761744"/>
    <w:rsid w:val="00762E73"/>
    <w:rsid w:val="0076328E"/>
    <w:rsid w:val="007653FE"/>
    <w:rsid w:val="0076543B"/>
    <w:rsid w:val="007829EC"/>
    <w:rsid w:val="007A15AC"/>
    <w:rsid w:val="007B2B5A"/>
    <w:rsid w:val="007C281B"/>
    <w:rsid w:val="00805EA0"/>
    <w:rsid w:val="008824BA"/>
    <w:rsid w:val="008838B2"/>
    <w:rsid w:val="008E04AE"/>
    <w:rsid w:val="00905A55"/>
    <w:rsid w:val="009121A3"/>
    <w:rsid w:val="009306B3"/>
    <w:rsid w:val="00930FF3"/>
    <w:rsid w:val="00967187"/>
    <w:rsid w:val="00983468"/>
    <w:rsid w:val="009A3F9B"/>
    <w:rsid w:val="009C7CA4"/>
    <w:rsid w:val="009D78C3"/>
    <w:rsid w:val="009E3774"/>
    <w:rsid w:val="009F3B77"/>
    <w:rsid w:val="00A21AC5"/>
    <w:rsid w:val="00A3365C"/>
    <w:rsid w:val="00A35569"/>
    <w:rsid w:val="00A50022"/>
    <w:rsid w:val="00A53EDC"/>
    <w:rsid w:val="00A802A1"/>
    <w:rsid w:val="00A86A7E"/>
    <w:rsid w:val="00A91C79"/>
    <w:rsid w:val="00A93B5A"/>
    <w:rsid w:val="00AC0597"/>
    <w:rsid w:val="00AC1075"/>
    <w:rsid w:val="00AD7D54"/>
    <w:rsid w:val="00AE68C0"/>
    <w:rsid w:val="00B021B5"/>
    <w:rsid w:val="00B1719A"/>
    <w:rsid w:val="00B27B40"/>
    <w:rsid w:val="00B32610"/>
    <w:rsid w:val="00B331A8"/>
    <w:rsid w:val="00B419E3"/>
    <w:rsid w:val="00B42277"/>
    <w:rsid w:val="00BA4D0B"/>
    <w:rsid w:val="00BB6BA3"/>
    <w:rsid w:val="00BC70A7"/>
    <w:rsid w:val="00BE7637"/>
    <w:rsid w:val="00BF18B8"/>
    <w:rsid w:val="00BF2691"/>
    <w:rsid w:val="00BF560A"/>
    <w:rsid w:val="00C03EB6"/>
    <w:rsid w:val="00C25FA7"/>
    <w:rsid w:val="00C27E1B"/>
    <w:rsid w:val="00C778A8"/>
    <w:rsid w:val="00C84AD6"/>
    <w:rsid w:val="00C91371"/>
    <w:rsid w:val="00C96FF5"/>
    <w:rsid w:val="00CA100F"/>
    <w:rsid w:val="00CA3F0F"/>
    <w:rsid w:val="00CB2C50"/>
    <w:rsid w:val="00CB7FF5"/>
    <w:rsid w:val="00D025F9"/>
    <w:rsid w:val="00D02972"/>
    <w:rsid w:val="00D03025"/>
    <w:rsid w:val="00D110ED"/>
    <w:rsid w:val="00D20576"/>
    <w:rsid w:val="00D32A8A"/>
    <w:rsid w:val="00D625AF"/>
    <w:rsid w:val="00D675FF"/>
    <w:rsid w:val="00D802F9"/>
    <w:rsid w:val="00DB21AA"/>
    <w:rsid w:val="00DC2CB6"/>
    <w:rsid w:val="00DE3BEA"/>
    <w:rsid w:val="00DE46E8"/>
    <w:rsid w:val="00DF7064"/>
    <w:rsid w:val="00E036E2"/>
    <w:rsid w:val="00E0664C"/>
    <w:rsid w:val="00E26B57"/>
    <w:rsid w:val="00E324F2"/>
    <w:rsid w:val="00E507C4"/>
    <w:rsid w:val="00E664D3"/>
    <w:rsid w:val="00E66997"/>
    <w:rsid w:val="00E87244"/>
    <w:rsid w:val="00EF0DB1"/>
    <w:rsid w:val="00EF38E9"/>
    <w:rsid w:val="00EF502F"/>
    <w:rsid w:val="00F042F5"/>
    <w:rsid w:val="00F05DFF"/>
    <w:rsid w:val="00F150F8"/>
    <w:rsid w:val="00F36B04"/>
    <w:rsid w:val="00F64FC8"/>
    <w:rsid w:val="00F72FE6"/>
    <w:rsid w:val="00FA352E"/>
    <w:rsid w:val="00FC0C66"/>
    <w:rsid w:val="00FE51B2"/>
    <w:rsid w:val="00FE7BB2"/>
    <w:rsid w:val="00FF4751"/>
    <w:rsid w:val="00FF5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,"/>
  <w14:docId w14:val="7E3833E5"/>
  <w14:defaultImageDpi w14:val="150"/>
  <w15:chartTrackingRefBased/>
  <w15:docId w15:val="{49F8C22A-B4A0-4308-B0C6-A9C78C0ED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664C"/>
    <w:pPr>
      <w:spacing w:after="240" w:line="240" w:lineRule="auto"/>
    </w:pPr>
    <w:rPr>
      <w:sz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E0664C"/>
    <w:pPr>
      <w:keepNext/>
      <w:keepLines/>
      <w:spacing w:before="360" w:after="120"/>
      <w:outlineLvl w:val="0"/>
    </w:pPr>
    <w:rPr>
      <w:rFonts w:asciiTheme="majorHAnsi" w:eastAsiaTheme="majorEastAsia" w:hAnsiTheme="majorHAnsi" w:cstheme="majorBidi"/>
      <w:caps/>
      <w:sz w:val="36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0664C"/>
    <w:pPr>
      <w:keepNext/>
      <w:keepLines/>
      <w:spacing w:before="240" w:after="120"/>
      <w:outlineLvl w:val="1"/>
    </w:pPr>
    <w:rPr>
      <w:rFonts w:asciiTheme="majorHAnsi" w:eastAsiaTheme="majorEastAsia" w:hAnsiTheme="majorHAnsi" w:cstheme="majorBidi"/>
      <w:caps/>
      <w:sz w:val="32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0664C"/>
    <w:pPr>
      <w:keepNext/>
      <w:keepLines/>
      <w:spacing w:before="40" w:after="60"/>
      <w:outlineLvl w:val="2"/>
    </w:pPr>
    <w:rPr>
      <w:rFonts w:eastAsiaTheme="majorEastAsia" w:cstheme="majorBidi"/>
      <w:b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83468"/>
  </w:style>
  <w:style w:type="paragraph" w:styleId="Footer">
    <w:name w:val="footer"/>
    <w:basedOn w:val="Normal"/>
    <w:link w:val="Foot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83468"/>
  </w:style>
  <w:style w:type="paragraph" w:customStyle="1" w:styleId="Geenalineastijl">
    <w:name w:val="[Geen alineastijl]"/>
    <w:rsid w:val="004610E4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hAnsi="Minion Pro" w:cs="Minion Pro"/>
      <w:color w:val="000000"/>
      <w:sz w:val="24"/>
      <w:szCs w:val="24"/>
      <w:lang w:val="en-GB"/>
    </w:rPr>
  </w:style>
  <w:style w:type="table" w:styleId="TableGrid">
    <w:name w:val="Table Grid"/>
    <w:basedOn w:val="TableNormal"/>
    <w:uiPriority w:val="59"/>
    <w:rsid w:val="004610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ocumentHeader">
    <w:name w:val="Document_Header"/>
    <w:qFormat/>
    <w:rsid w:val="00282A60"/>
    <w:pPr>
      <w:spacing w:after="0" w:line="240" w:lineRule="auto"/>
      <w:jc w:val="right"/>
    </w:pPr>
    <w:rPr>
      <w:b/>
      <w:smallCaps/>
      <w:noProof/>
      <w:color w:val="2A5962" w:themeColor="accent3"/>
      <w:sz w:val="24"/>
      <w:szCs w:val="36"/>
      <w:lang w:val="en-US" w:eastAsia="nl-NL"/>
    </w:rPr>
  </w:style>
  <w:style w:type="character" w:customStyle="1" w:styleId="Heading3Char">
    <w:name w:val="Heading 3 Char"/>
    <w:basedOn w:val="DefaultParagraphFont"/>
    <w:link w:val="Heading3"/>
    <w:uiPriority w:val="9"/>
    <w:rsid w:val="00E0664C"/>
    <w:rPr>
      <w:rFonts w:eastAsiaTheme="majorEastAsia" w:cstheme="majorBidi"/>
      <w:b/>
      <w:sz w:val="20"/>
      <w:szCs w:val="24"/>
    </w:rPr>
  </w:style>
  <w:style w:type="paragraph" w:customStyle="1" w:styleId="DocumentInformation">
    <w:name w:val="Document_Information"/>
    <w:qFormat/>
    <w:rsid w:val="00E0664C"/>
    <w:pPr>
      <w:spacing w:after="60" w:line="240" w:lineRule="auto"/>
    </w:pPr>
    <w:rPr>
      <w:noProof/>
      <w:color w:val="3F3A31" w:themeColor="text1"/>
      <w:sz w:val="20"/>
      <w:szCs w:val="18"/>
      <w:lang w:val="en-US" w:eastAsia="nl-NL"/>
    </w:rPr>
  </w:style>
  <w:style w:type="paragraph" w:customStyle="1" w:styleId="DocumentTitle">
    <w:name w:val="Document_Title"/>
    <w:qFormat/>
    <w:rsid w:val="0076328E"/>
    <w:pPr>
      <w:spacing w:after="0" w:line="240" w:lineRule="auto"/>
    </w:pPr>
    <w:rPr>
      <w:rFonts w:asciiTheme="majorHAnsi" w:hAnsiTheme="majorHAnsi"/>
      <w:caps/>
      <w:color w:val="3F3A31" w:themeColor="text1"/>
      <w:sz w:val="96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E0664C"/>
    <w:rPr>
      <w:rFonts w:asciiTheme="majorHAnsi" w:eastAsiaTheme="majorEastAsia" w:hAnsiTheme="majorHAnsi" w:cstheme="majorBidi"/>
      <w:caps/>
      <w:sz w:val="3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0664C"/>
    <w:rPr>
      <w:rFonts w:asciiTheme="majorHAnsi" w:eastAsiaTheme="majorEastAsia" w:hAnsiTheme="majorHAnsi" w:cstheme="majorBidi"/>
      <w:caps/>
      <w:sz w:val="32"/>
      <w:szCs w:val="26"/>
    </w:rPr>
  </w:style>
  <w:style w:type="paragraph" w:styleId="Title">
    <w:name w:val="Title"/>
    <w:basedOn w:val="Normal"/>
    <w:next w:val="Normal"/>
    <w:link w:val="TitleChar"/>
    <w:uiPriority w:val="10"/>
    <w:rsid w:val="00D20576"/>
    <w:pPr>
      <w:spacing w:after="120"/>
    </w:pPr>
    <w:rPr>
      <w:rFonts w:asciiTheme="majorHAnsi" w:hAnsiTheme="majorHAnsi"/>
      <w:caps/>
      <w:color w:val="3F3A31" w:themeColor="text1"/>
      <w:sz w:val="40"/>
      <w:szCs w:val="24"/>
      <w:lang w:val="en-GB"/>
    </w:rPr>
  </w:style>
  <w:style w:type="character" w:customStyle="1" w:styleId="TitleChar">
    <w:name w:val="Title Char"/>
    <w:basedOn w:val="DefaultParagraphFont"/>
    <w:link w:val="Title"/>
    <w:uiPriority w:val="10"/>
    <w:rsid w:val="00D20576"/>
    <w:rPr>
      <w:rFonts w:asciiTheme="majorHAnsi" w:hAnsiTheme="majorHAnsi"/>
      <w:caps/>
      <w:color w:val="3F3A31" w:themeColor="text1"/>
      <w:sz w:val="40"/>
      <w:szCs w:val="24"/>
      <w:lang w:val="en-GB"/>
    </w:rPr>
  </w:style>
  <w:style w:type="paragraph" w:styleId="NoSpacing">
    <w:name w:val="No Spacing"/>
    <w:uiPriority w:val="1"/>
    <w:qFormat/>
    <w:rsid w:val="00E0664C"/>
    <w:pPr>
      <w:spacing w:after="0" w:line="276" w:lineRule="auto"/>
    </w:pPr>
    <w:rPr>
      <w:color w:val="242B30"/>
      <w:sz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0664C"/>
    <w:rPr>
      <w:vertAlign w:val="superscript"/>
    </w:rPr>
  </w:style>
  <w:style w:type="paragraph" w:customStyle="1" w:styleId="JDEPeetsFootnoteBoilerplate">
    <w:name w:val="JDEPeets Footnote &amp; Boilerplate"/>
    <w:basedOn w:val="Normal"/>
    <w:qFormat/>
    <w:rsid w:val="00E0664C"/>
    <w:pPr>
      <w:spacing w:after="120"/>
    </w:pPr>
    <w:rPr>
      <w:sz w:val="18"/>
      <w:szCs w:val="18"/>
    </w:rPr>
  </w:style>
  <w:style w:type="paragraph" w:styleId="ListParagraph">
    <w:name w:val="List Paragraph"/>
    <w:basedOn w:val="Normal"/>
    <w:uiPriority w:val="34"/>
    <w:qFormat/>
    <w:rsid w:val="00E0664C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0664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0664C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0664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664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664C"/>
    <w:rPr>
      <w:b/>
      <w:bCs/>
      <w:sz w:val="20"/>
      <w:szCs w:val="20"/>
    </w:rPr>
  </w:style>
  <w:style w:type="character" w:styleId="Hyperlink">
    <w:name w:val="Hyperlink"/>
    <w:basedOn w:val="DefaultParagraphFont"/>
    <w:unhideWhenUsed/>
    <w:rsid w:val="00E0664C"/>
    <w:rPr>
      <w:color w:val="2A5962" w:themeColor="hyperlink"/>
      <w:u w:val="single"/>
    </w:rPr>
  </w:style>
  <w:style w:type="paragraph" w:customStyle="1" w:styleId="JDEPeetsH3">
    <w:name w:val="JDEPeets H3"/>
    <w:basedOn w:val="Normal"/>
    <w:qFormat/>
    <w:rsid w:val="00E0664C"/>
    <w:pPr>
      <w:spacing w:before="240" w:after="0" w:line="276" w:lineRule="auto"/>
    </w:pPr>
    <w:rPr>
      <w:rFonts w:ascii="Calibri" w:hAnsi="Calibri"/>
      <w:b/>
      <w:color w:val="242B30"/>
      <w:szCs w:val="16"/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A91C79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42F5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42F5"/>
    <w:rPr>
      <w:rFonts w:ascii="Segoe UI" w:hAnsi="Segoe UI" w:cs="Segoe UI"/>
      <w:sz w:val="18"/>
      <w:szCs w:val="18"/>
    </w:rPr>
  </w:style>
  <w:style w:type="character" w:styleId="Emphasis">
    <w:name w:val="Emphasis"/>
    <w:basedOn w:val="DefaultParagraphFont"/>
    <w:uiPriority w:val="20"/>
    <w:qFormat/>
    <w:rsid w:val="00F64FC8"/>
    <w:rPr>
      <w:i/>
      <w:iCs/>
    </w:rPr>
  </w:style>
  <w:style w:type="paragraph" w:styleId="BodyText">
    <w:name w:val="Body Text"/>
    <w:basedOn w:val="Normal"/>
    <w:link w:val="BodyTextChar"/>
    <w:uiPriority w:val="99"/>
    <w:unhideWhenUsed/>
    <w:rsid w:val="00C96FF5"/>
    <w:pPr>
      <w:spacing w:after="0" w:line="264" w:lineRule="auto"/>
      <w:jc w:val="both"/>
    </w:pPr>
    <w:rPr>
      <w:i/>
      <w:iCs/>
      <w:color w:val="3F3A31" w:themeColor="text1"/>
      <w:sz w:val="18"/>
      <w:szCs w:val="18"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rsid w:val="00C96FF5"/>
    <w:rPr>
      <w:i/>
      <w:iCs/>
      <w:color w:val="3F3A31" w:themeColor="text1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3057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342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474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03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80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786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s://www.jacobsdouweegbertsprofessional.support/index.php?option=com_docman&amp;view=list&amp;slug=software-63&amp;layout=gallery&amp;Itemid=168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hn.verdam\Downloads\JDE_External-News-Template_May-2021.dotx" TargetMode="External"/></Relationships>
</file>

<file path=word/theme/theme1.xml><?xml version="1.0" encoding="utf-8"?>
<a:theme xmlns:a="http://schemas.openxmlformats.org/drawingml/2006/main" name="Office Theme">
  <a:themeElements>
    <a:clrScheme name="JDE Peet's - 2021">
      <a:dk1>
        <a:srgbClr val="3F3A31"/>
      </a:dk1>
      <a:lt1>
        <a:srgbClr val="FCF9F4"/>
      </a:lt1>
      <a:dk2>
        <a:srgbClr val="8C7454"/>
      </a:dk2>
      <a:lt2>
        <a:srgbClr val="F7EEDC"/>
      </a:lt2>
      <a:accent1>
        <a:srgbClr val="849FA4"/>
      </a:accent1>
      <a:accent2>
        <a:srgbClr val="D3BA91"/>
      </a:accent2>
      <a:accent3>
        <a:srgbClr val="2A5962"/>
      </a:accent3>
      <a:accent4>
        <a:srgbClr val="A04830"/>
      </a:accent4>
      <a:accent5>
        <a:srgbClr val="CC902D"/>
      </a:accent5>
      <a:accent6>
        <a:srgbClr val="6B7C43"/>
      </a:accent6>
      <a:hlink>
        <a:srgbClr val="2A5962"/>
      </a:hlink>
      <a:folHlink>
        <a:srgbClr val="954F72"/>
      </a:folHlink>
    </a:clrScheme>
    <a:fontScheme name="JDEP">
      <a:majorFont>
        <a:latin typeface="Tw Cen MT Condensed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 bwMode="auto">
        <a:noFill/>
        <a:ln w="9525">
          <a:noFill/>
          <a:miter lim="800000"/>
          <a:headEnd/>
          <a:tailEnd/>
        </a:ln>
      </a:spPr>
      <a:bodyPr rot="0" vert="horz" wrap="square" lIns="0" tIns="45720" rIns="0" bIns="45720" anchor="t" anchorCtr="0">
        <a:no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6CD585F48F5F44395E011032B99D6E8" ma:contentTypeVersion="7" ma:contentTypeDescription="Create a new document." ma:contentTypeScope="" ma:versionID="9fd41f274bd58d03a72140be10298402">
  <xsd:schema xmlns:xsd="http://www.w3.org/2001/XMLSchema" xmlns:xs="http://www.w3.org/2001/XMLSchema" xmlns:p="http://schemas.microsoft.com/office/2006/metadata/properties" xmlns:ns2="a667bb23-1618-487d-8fb1-955e398cc226" targetNamespace="http://schemas.microsoft.com/office/2006/metadata/properties" ma:root="true" ma:fieldsID="768c4b5ecd50e0cab7b653473b425d39" ns2:_="">
    <xsd:import namespace="a667bb23-1618-487d-8fb1-955e398cc2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67bb23-1618-487d-8fb1-955e398cc2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?mso-contentType ?>
<SharedContentType xmlns="Microsoft.SharePoint.Taxonomy.ContentTypeSync" SourceId="00b5f185-b19a-4336-a4ec-f1b99802f1ef" ContentTypeId="0x01" PreviousValue="false"/>
</file>

<file path=customXml/itemProps1.xml><?xml version="1.0" encoding="utf-8"?>
<ds:datastoreItem xmlns:ds="http://schemas.openxmlformats.org/officeDocument/2006/customXml" ds:itemID="{AE5119D6-D6AD-4216-B412-AC4A1F2365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67bb23-1618-487d-8fb1-955e398cc2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276DB10-6158-46FA-A878-B25359B9275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44B0DCE4-2FCD-4EDD-A583-2CE8AFE7F7F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12463F6-848B-4522-A055-FF704D30DFEE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4943AC72-AAA1-47E1-8FA6-F816706E1BAF}">
  <ds:schemaRefs>
    <ds:schemaRef ds:uri="Microsoft.SharePoint.Taxonomy.ContentTypeSyn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JDE_External-News-Template_May-2021.dotx</Template>
  <TotalTime>0</TotalTime>
  <Pages>1</Pages>
  <Words>240</Words>
  <Characters>1374</Characters>
  <Application>Microsoft Office Word</Application>
  <DocSecurity>0</DocSecurity>
  <Lines>11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Verdam, John</dc:creator>
  <cp:keywords/>
  <dc:description/>
  <cp:lastModifiedBy>Verdam, John</cp:lastModifiedBy>
  <cp:revision>3</cp:revision>
  <cp:lastPrinted>2021-06-23T13:54:00Z</cp:lastPrinted>
  <dcterms:created xsi:type="dcterms:W3CDTF">2026-02-18T10:16:00Z</dcterms:created>
  <dcterms:modified xsi:type="dcterms:W3CDTF">2026-02-18T10:18:00Z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fd6a3f1-13ee-4193-aae5-4c5d46d7a876_Enabled">
    <vt:lpwstr>True</vt:lpwstr>
  </property>
  <property fmtid="{D5CDD505-2E9C-101B-9397-08002B2CF9AE}" pid="3" name="MSIP_Label_6fd6a3f1-13ee-4193-aae5-4c5d46d7a876_SiteId">
    <vt:lpwstr>22d30701-ec5e-4bdc-ba4f-b9234053b0a9</vt:lpwstr>
  </property>
  <property fmtid="{D5CDD505-2E9C-101B-9397-08002B2CF9AE}" pid="4" name="MSIP_Label_6fd6a3f1-13ee-4193-aae5-4c5d46d7a876_Owner">
    <vt:lpwstr>malou.derooy@jdecoffee.com</vt:lpwstr>
  </property>
  <property fmtid="{D5CDD505-2E9C-101B-9397-08002B2CF9AE}" pid="5" name="MSIP_Label_6fd6a3f1-13ee-4193-aae5-4c5d46d7a876_SetDate">
    <vt:lpwstr>2021-05-17T10:54:05.4650207Z</vt:lpwstr>
  </property>
  <property fmtid="{D5CDD505-2E9C-101B-9397-08002B2CF9AE}" pid="6" name="MSIP_Label_6fd6a3f1-13ee-4193-aae5-4c5d46d7a876_Name">
    <vt:lpwstr>Confidential</vt:lpwstr>
  </property>
  <property fmtid="{D5CDD505-2E9C-101B-9397-08002B2CF9AE}" pid="7" name="MSIP_Label_6fd6a3f1-13ee-4193-aae5-4c5d46d7a876_Application">
    <vt:lpwstr>Microsoft Azure Information Protection</vt:lpwstr>
  </property>
  <property fmtid="{D5CDD505-2E9C-101B-9397-08002B2CF9AE}" pid="8" name="MSIP_Label_6fd6a3f1-13ee-4193-aae5-4c5d46d7a876_Extended_MSFT_Method">
    <vt:lpwstr>Automatic</vt:lpwstr>
  </property>
  <property fmtid="{D5CDD505-2E9C-101B-9397-08002B2CF9AE}" pid="9" name="Sensitivity">
    <vt:lpwstr>Confidential</vt:lpwstr>
  </property>
  <property fmtid="{D5CDD505-2E9C-101B-9397-08002B2CF9AE}" pid="10" name="ContentTypeId">
    <vt:lpwstr>0x01010096CD585F48F5F44395E011032B99D6E8</vt:lpwstr>
  </property>
</Properties>
</file>