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F07F74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3A6FAB">
              <w:rPr>
                <w:rFonts w:eastAsia="MS Mincho"/>
                <w:i/>
                <w:iCs/>
                <w:sz w:val="48"/>
                <w:szCs w:val="48"/>
              </w:rPr>
              <w:t>3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437490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3A6FAB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Barista One</w:t>
            </w:r>
          </w:p>
        </w:tc>
      </w:tr>
      <w:tr w:rsidR="00A214AF" w:rsidRPr="00756B91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3A6FAB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Reducing accessories parts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3A6FAB" w:rsidRPr="003A6FAB" w:rsidRDefault="003A6FAB" w:rsidP="003A6FAB">
      <w:pPr>
        <w:rPr>
          <w:rFonts w:ascii="Calibri" w:hAnsi="Calibri" w:cs="Calibri"/>
          <w:lang w:val="en-GB"/>
        </w:rPr>
      </w:pPr>
      <w:r w:rsidRPr="003A6FAB">
        <w:rPr>
          <w:lang w:val="en-GB"/>
        </w:rPr>
        <w:t xml:space="preserve">Dear </w:t>
      </w:r>
      <w:r>
        <w:rPr>
          <w:lang w:val="en-GB"/>
        </w:rPr>
        <w:t>All,</w:t>
      </w:r>
    </w:p>
    <w:p w:rsidR="003A6FAB" w:rsidRDefault="003A6FAB" w:rsidP="003A6FAB">
      <w:pPr>
        <w:rPr>
          <w:lang w:val="en-GB"/>
        </w:rPr>
      </w:pPr>
    </w:p>
    <w:p w:rsidR="00BE0F48" w:rsidRPr="003A6FAB" w:rsidRDefault="00BE0F48" w:rsidP="003A6FAB">
      <w:pPr>
        <w:rPr>
          <w:lang w:val="en-GB"/>
        </w:rPr>
      </w:pPr>
      <w:r>
        <w:rPr>
          <w:lang w:val="en-GB"/>
        </w:rPr>
        <w:t>Hereby I want to inform you that there are some changes in the accessories which has send with the Barista One in the past.</w:t>
      </w:r>
    </w:p>
    <w:p w:rsidR="003A6FAB" w:rsidRPr="003A6FAB" w:rsidRDefault="003A6FAB" w:rsidP="003A6FAB">
      <w:pPr>
        <w:rPr>
          <w:lang w:val="en-GB"/>
        </w:rPr>
      </w:pPr>
      <w:r w:rsidRPr="003A6FAB">
        <w:rPr>
          <w:lang w:val="en-GB"/>
        </w:rPr>
        <w:t>Below you will find all changes which has been done</w:t>
      </w:r>
      <w:r w:rsidR="00BE0F48">
        <w:rPr>
          <w:lang w:val="en-GB"/>
        </w:rPr>
        <w:t>.</w:t>
      </w:r>
    </w:p>
    <w:p w:rsidR="003A6FAB" w:rsidRPr="003A6FAB" w:rsidRDefault="003A6FAB" w:rsidP="003A6FAB">
      <w:pPr>
        <w:rPr>
          <w:lang w:val="en-GB"/>
        </w:rPr>
      </w:pPr>
      <w:r w:rsidRPr="003A6FAB">
        <w:rPr>
          <w:lang w:val="en-GB"/>
        </w:rPr>
        <w:t>You also will see from which week and which serial number</w:t>
      </w:r>
      <w:r>
        <w:rPr>
          <w:lang w:val="en-GB"/>
        </w:rPr>
        <w:t xml:space="preserve"> this is implemented</w:t>
      </w:r>
      <w:r w:rsidRPr="003A6FAB">
        <w:rPr>
          <w:lang w:val="en-GB"/>
        </w:rPr>
        <w:t>.</w:t>
      </w:r>
    </w:p>
    <w:p w:rsidR="003A6FAB" w:rsidRPr="003A6FAB" w:rsidRDefault="003A6FAB" w:rsidP="003A6FAB">
      <w:pPr>
        <w:rPr>
          <w:lang w:val="en-GB"/>
        </w:rPr>
      </w:pPr>
    </w:p>
    <w:p w:rsidR="003A6FAB" w:rsidRPr="003A6FAB" w:rsidRDefault="003A6FAB" w:rsidP="003A6FAB">
      <w:pPr>
        <w:pStyle w:val="NoSpacing"/>
        <w:rPr>
          <w:lang w:val="en-GB"/>
        </w:rPr>
      </w:pPr>
      <w:r w:rsidRPr="003A6FAB">
        <w:rPr>
          <w:lang w:val="en-GB"/>
        </w:rPr>
        <w:t>Changes on Barista One:</w:t>
      </w:r>
    </w:p>
    <w:p w:rsidR="003A6FAB" w:rsidRPr="003A6FAB" w:rsidRDefault="003A6FAB" w:rsidP="003A6FAB">
      <w:pPr>
        <w:pStyle w:val="NoSpacing"/>
        <w:rPr>
          <w:lang w:val="en-GB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2556"/>
        <w:gridCol w:w="2532"/>
      </w:tblGrid>
      <w:tr w:rsidR="00BE0F48" w:rsidRPr="00BE0F48" w:rsidTr="003A6FAB">
        <w:tc>
          <w:tcPr>
            <w:tcW w:w="3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Description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Change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From week</w:t>
            </w:r>
          </w:p>
        </w:tc>
      </w:tr>
      <w:tr w:rsidR="003A6FAB" w:rsidRPr="003A6FAB" w:rsidTr="003A6FAB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1A9D" w:rsidRPr="003A6FAB" w:rsidRDefault="003A6FAB" w:rsidP="00BE0F48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Accessories</w:t>
            </w:r>
            <w:r w:rsidRPr="00BE0F48">
              <w:rPr>
                <w:b/>
                <w:lang w:val="en-GB"/>
              </w:rPr>
              <w:t>: Filter 200 cartridge</w:t>
            </w:r>
            <w:r w:rsidR="00BE0F48" w:rsidRPr="00BE0F48">
              <w:rPr>
                <w:b/>
                <w:lang w:val="en-GB"/>
              </w:rPr>
              <w:t xml:space="preserve"> and</w:t>
            </w:r>
            <w:r w:rsidRPr="00BE0F48">
              <w:rPr>
                <w:b/>
                <w:lang w:val="en-GB"/>
              </w:rPr>
              <w:t xml:space="preserve"> adapter for filter 200</w:t>
            </w:r>
            <w:r w:rsidR="00BE0F48" w:rsidRPr="00BE0F48">
              <w:rPr>
                <w:b/>
                <w:lang w:val="en-GB"/>
              </w:rPr>
              <w:t xml:space="preserve"> </w:t>
            </w:r>
            <w:r w:rsidR="00BE0F48">
              <w:rPr>
                <w:lang w:val="en-GB"/>
              </w:rPr>
              <w:t>(</w:t>
            </w:r>
            <w:r w:rsidR="00BE0F48" w:rsidRPr="00BE0F48">
              <w:rPr>
                <w:lang w:val="en-GB"/>
              </w:rPr>
              <w:t>55109298)</w:t>
            </w:r>
            <w:r w:rsidRPr="003A6FAB">
              <w:rPr>
                <w:lang w:val="en-GB"/>
              </w:rPr>
              <w:t xml:space="preserve">, </w:t>
            </w:r>
            <w:r w:rsidRPr="00BE0F48">
              <w:rPr>
                <w:b/>
                <w:lang w:val="en-GB"/>
              </w:rPr>
              <w:t>fresh water hose</w:t>
            </w:r>
            <w:r w:rsidR="00CB2F11">
              <w:rPr>
                <w:lang w:val="en-GB"/>
              </w:rPr>
              <w:t xml:space="preserve"> (locally or </w:t>
            </w:r>
            <w:r w:rsidR="00BE0F48">
              <w:rPr>
                <w:lang w:val="en-GB"/>
              </w:rPr>
              <w:t xml:space="preserve">55042590 </w:t>
            </w:r>
            <w:r w:rsidR="00BE0F48" w:rsidRPr="00BE0F48">
              <w:rPr>
                <w:lang w:val="en-GB"/>
              </w:rPr>
              <w:t>SPX241 DN08 3/8MR X 3/4E 1000MM</w:t>
            </w:r>
            <w:r w:rsidR="00BE0F48">
              <w:rPr>
                <w:lang w:val="en-GB"/>
              </w:rPr>
              <w:t>)</w:t>
            </w:r>
            <w:r w:rsidRPr="003A6FAB">
              <w:rPr>
                <w:lang w:val="en-GB"/>
              </w:rPr>
              <w:t xml:space="preserve"> and </w:t>
            </w:r>
            <w:r w:rsidRPr="00BE0F48">
              <w:rPr>
                <w:b/>
                <w:lang w:val="en-GB"/>
              </w:rPr>
              <w:t>coffee cleaning tablets</w:t>
            </w:r>
            <w:r w:rsidR="00CB2F11">
              <w:rPr>
                <w:lang w:val="en-GB"/>
              </w:rPr>
              <w:t xml:space="preserve"> (55115084)</w:t>
            </w:r>
            <w:r w:rsidRPr="003A6FAB">
              <w:rPr>
                <w:lang w:val="en-GB"/>
              </w:rPr>
              <w:t>.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BE0F48">
            <w:pPr>
              <w:pStyle w:val="NoSpacing"/>
              <w:spacing w:line="252" w:lineRule="auto"/>
              <w:rPr>
                <w:lang w:val="en-GB"/>
              </w:rPr>
            </w:pPr>
            <w:r>
              <w:rPr>
                <w:lang w:val="en-GB"/>
              </w:rPr>
              <w:t>A</w:t>
            </w:r>
            <w:r w:rsidR="003A6FAB" w:rsidRPr="003A6FAB">
              <w:rPr>
                <w:lang w:val="en-GB"/>
              </w:rPr>
              <w:t>ll mentioned items not delivered anymore</w:t>
            </w:r>
            <w:r>
              <w:rPr>
                <w:lang w:val="en-GB"/>
              </w:rPr>
              <w:t xml:space="preserve"> with the machine</w:t>
            </w:r>
            <w:r w:rsidR="003A6FAB" w:rsidRPr="003A6FAB">
              <w:rPr>
                <w:lang w:val="en-GB"/>
              </w:rPr>
              <w:t>.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CW 02</w:t>
            </w:r>
            <w:r w:rsidR="00F07F74">
              <w:rPr>
                <w:lang w:val="en-GB"/>
              </w:rPr>
              <w:t xml:space="preserve"> 2019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Serial number: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1902227220</w:t>
            </w:r>
          </w:p>
        </w:tc>
      </w:tr>
      <w:tr w:rsidR="003A6FAB" w:rsidRPr="003A6FAB" w:rsidTr="003A6FAB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Operating manual BO</w:t>
            </w:r>
          </w:p>
          <w:p w:rsidR="00CA1A9D" w:rsidRDefault="00CA1A9D">
            <w:pPr>
              <w:pStyle w:val="NoSpacing"/>
              <w:spacing w:line="252" w:lineRule="auto"/>
              <w:rPr>
                <w:lang w:val="en-GB"/>
              </w:rPr>
            </w:pPr>
            <w:r>
              <w:rPr>
                <w:lang w:val="en-GB"/>
              </w:rPr>
              <w:t>Other countries can be down loaded from:</w:t>
            </w:r>
          </w:p>
          <w:p w:rsidR="00CA1A9D" w:rsidRPr="003A6FAB" w:rsidRDefault="00CA1A9D">
            <w:pPr>
              <w:pStyle w:val="NoSpacing"/>
              <w:spacing w:line="252" w:lineRule="auto"/>
              <w:rPr>
                <w:lang w:val="en-GB"/>
              </w:rPr>
            </w:pPr>
            <w:r w:rsidRPr="00CA1A9D">
              <w:rPr>
                <w:lang w:val="en-GB"/>
              </w:rPr>
              <w:t>http://jacobsdouweegbertsprofessional.support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Only EN, NL and additional sheet 020876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CW 03</w:t>
            </w:r>
            <w:r w:rsidR="00F07F74">
              <w:rPr>
                <w:lang w:val="en-GB"/>
              </w:rPr>
              <w:t xml:space="preserve"> 2019</w:t>
            </w:r>
            <w:r w:rsidRPr="003A6FAB">
              <w:rPr>
                <w:lang w:val="en-GB"/>
              </w:rPr>
              <w:br/>
              <w:t>Serial number: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1904227402</w:t>
            </w:r>
          </w:p>
        </w:tc>
      </w:tr>
      <w:tr w:rsidR="003A6FAB" w:rsidRPr="003A6FAB" w:rsidTr="003A6FAB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USB cable</w:t>
            </w:r>
          </w:p>
          <w:p w:rsidR="00CA1A9D" w:rsidRPr="003A6FAB" w:rsidRDefault="00BE0F48">
            <w:pPr>
              <w:pStyle w:val="NoSpacing"/>
              <w:spacing w:line="252" w:lineRule="auto"/>
              <w:rPr>
                <w:lang w:val="en-GB"/>
              </w:rPr>
            </w:pPr>
            <w:r w:rsidRPr="00BE0F48">
              <w:rPr>
                <w:lang w:val="en-GB"/>
              </w:rPr>
              <w:t>55116841</w:t>
            </w:r>
            <w:r w:rsidRPr="00BE0F48">
              <w:rPr>
                <w:lang w:val="en-GB"/>
              </w:rPr>
              <w:tab/>
              <w:t>USB adapter 90°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Not implemented anymore</w:t>
            </w:r>
            <w:r w:rsidR="00BE0F48">
              <w:rPr>
                <w:lang w:val="en-GB"/>
              </w:rPr>
              <w:t xml:space="preserve"> with the machine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CW 06</w:t>
            </w:r>
            <w:r w:rsidR="00F07F74">
              <w:rPr>
                <w:lang w:val="en-GB"/>
              </w:rPr>
              <w:t xml:space="preserve"> 2019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Serial number: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1907228274</w:t>
            </w:r>
          </w:p>
        </w:tc>
      </w:tr>
      <w:tr w:rsidR="003A6FAB" w:rsidRPr="003A6FAB" w:rsidTr="003A6FAB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BE0F48" w:rsidRDefault="003A6FAB">
            <w:pPr>
              <w:pStyle w:val="NoSpacing"/>
              <w:spacing w:line="252" w:lineRule="auto"/>
              <w:rPr>
                <w:b/>
                <w:lang w:val="en-GB"/>
              </w:rPr>
            </w:pPr>
            <w:r w:rsidRPr="00BE0F48">
              <w:rPr>
                <w:b/>
                <w:lang w:val="en-GB"/>
              </w:rPr>
              <w:t>Gas cylinder</w:t>
            </w:r>
          </w:p>
          <w:p w:rsidR="00BE0F48" w:rsidRPr="00BE0F48" w:rsidRDefault="00BE0F48" w:rsidP="00BE0F48">
            <w:pPr>
              <w:pStyle w:val="NoSpacing"/>
              <w:spacing w:line="252" w:lineRule="auto"/>
              <w:rPr>
                <w:lang w:val="en-GB"/>
              </w:rPr>
            </w:pPr>
            <w:r w:rsidRPr="00BE0F48">
              <w:rPr>
                <w:lang w:val="en-GB"/>
              </w:rPr>
              <w:t>55109331</w:t>
            </w:r>
            <w:r w:rsidRPr="00BE0F48">
              <w:rPr>
                <w:lang w:val="en-GB"/>
              </w:rPr>
              <w:tab/>
              <w:t>Hinge pin d6</w:t>
            </w:r>
          </w:p>
          <w:p w:rsidR="00BE0F48" w:rsidRPr="00BE0F48" w:rsidRDefault="00BE0F48" w:rsidP="00BE0F48">
            <w:pPr>
              <w:pStyle w:val="NoSpacing"/>
              <w:spacing w:line="252" w:lineRule="auto"/>
              <w:rPr>
                <w:lang w:val="en-GB"/>
              </w:rPr>
            </w:pPr>
            <w:r w:rsidRPr="00BE0F48">
              <w:rPr>
                <w:lang w:val="en-GB"/>
              </w:rPr>
              <w:t>55109337</w:t>
            </w:r>
            <w:r w:rsidRPr="00BE0F48">
              <w:rPr>
                <w:lang w:val="en-GB"/>
              </w:rPr>
              <w:tab/>
              <w:t>Gas pressure cylinder</w:t>
            </w:r>
          </w:p>
          <w:p w:rsidR="00CA1A9D" w:rsidRPr="003A6FAB" w:rsidRDefault="00BE0F48" w:rsidP="00BE0F48">
            <w:pPr>
              <w:pStyle w:val="NoSpacing"/>
              <w:spacing w:line="252" w:lineRule="auto"/>
              <w:rPr>
                <w:lang w:val="en-GB"/>
              </w:rPr>
            </w:pPr>
            <w:r w:rsidRPr="00BE0F48">
              <w:rPr>
                <w:lang w:val="en-GB"/>
              </w:rPr>
              <w:t>55109274</w:t>
            </w:r>
            <w:r w:rsidRPr="00BE0F48">
              <w:rPr>
                <w:lang w:val="en-GB"/>
              </w:rPr>
              <w:tab/>
              <w:t>Circlip shaft d6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Not implemented anymore</w:t>
            </w:r>
            <w:r w:rsidR="00BE0F48">
              <w:rPr>
                <w:lang w:val="en-GB"/>
              </w:rPr>
              <w:t xml:space="preserve"> with the machine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CW 06</w:t>
            </w:r>
            <w:r w:rsidR="00F07F74">
              <w:rPr>
                <w:lang w:val="en-GB"/>
              </w:rPr>
              <w:t xml:space="preserve"> 2019</w:t>
            </w:r>
            <w:bookmarkStart w:id="0" w:name="_GoBack"/>
            <w:bookmarkEnd w:id="0"/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Serial number:</w:t>
            </w:r>
          </w:p>
          <w:p w:rsidR="003A6FAB" w:rsidRPr="003A6FAB" w:rsidRDefault="003A6FAB">
            <w:pPr>
              <w:pStyle w:val="NoSpacing"/>
              <w:spacing w:line="252" w:lineRule="auto"/>
              <w:rPr>
                <w:lang w:val="en-GB"/>
              </w:rPr>
            </w:pPr>
            <w:r w:rsidRPr="003A6FAB">
              <w:rPr>
                <w:lang w:val="en-GB"/>
              </w:rPr>
              <w:t>1907228274</w:t>
            </w:r>
          </w:p>
        </w:tc>
      </w:tr>
    </w:tbl>
    <w:p w:rsidR="003A6FAB" w:rsidRPr="003A6FAB" w:rsidRDefault="003A6FAB" w:rsidP="003A6FAB">
      <w:pPr>
        <w:pStyle w:val="NoSpacing"/>
        <w:rPr>
          <w:lang w:val="en-GB"/>
        </w:rPr>
      </w:pPr>
    </w:p>
    <w:p w:rsidR="003A6FAB" w:rsidRPr="003A6FAB" w:rsidRDefault="003A6FAB" w:rsidP="003A6FAB">
      <w:pPr>
        <w:pStyle w:val="NoSpacing"/>
        <w:rPr>
          <w:lang w:val="en-GB"/>
        </w:rPr>
      </w:pPr>
      <w:r w:rsidRPr="003A6FAB">
        <w:rPr>
          <w:lang w:val="en-GB"/>
        </w:rPr>
        <w:t>All the mentioned points in the accessories can still be ordered as an option</w:t>
      </w:r>
      <w:r w:rsidR="00BE0F48">
        <w:rPr>
          <w:lang w:val="en-GB"/>
        </w:rPr>
        <w:t>, SAP numbers are mentioned behind</w:t>
      </w:r>
      <w:r w:rsidRPr="003A6FAB">
        <w:rPr>
          <w:lang w:val="en-GB"/>
        </w:rPr>
        <w:t>.</w:t>
      </w:r>
    </w:p>
    <w:p w:rsidR="003A6FAB" w:rsidRDefault="003A6FAB" w:rsidP="00CB1B1F">
      <w:pPr>
        <w:rPr>
          <w:b/>
          <w:lang w:val="en-GB"/>
        </w:rPr>
      </w:pPr>
    </w:p>
    <w:p w:rsidR="003A6FAB" w:rsidRPr="003A6FAB" w:rsidRDefault="003A6FAB" w:rsidP="003A6FAB">
      <w:pPr>
        <w:rPr>
          <w:lang w:val="en-GB"/>
        </w:rPr>
      </w:pPr>
      <w:r>
        <w:rPr>
          <w:lang w:val="en-GB"/>
        </w:rPr>
        <w:t>There will be</w:t>
      </w:r>
      <w:r w:rsidRPr="003A6FAB">
        <w:rPr>
          <w:lang w:val="en-GB"/>
        </w:rPr>
        <w:t xml:space="preserve"> send </w:t>
      </w:r>
      <w:r>
        <w:rPr>
          <w:lang w:val="en-GB"/>
        </w:rPr>
        <w:t>a</w:t>
      </w:r>
      <w:r w:rsidR="00BE0F48">
        <w:rPr>
          <w:lang w:val="en-GB"/>
        </w:rPr>
        <w:t>n official</w:t>
      </w:r>
      <w:r>
        <w:rPr>
          <w:lang w:val="en-GB"/>
        </w:rPr>
        <w:t xml:space="preserve"> Schaerer</w:t>
      </w:r>
      <w:r w:rsidRPr="003A6FAB">
        <w:rPr>
          <w:lang w:val="en-GB"/>
        </w:rPr>
        <w:t xml:space="preserve"> technical information as soon as possible.</w:t>
      </w:r>
    </w:p>
    <w:p w:rsidR="003A6FAB" w:rsidRDefault="003A6FAB" w:rsidP="00CB1B1F">
      <w:pPr>
        <w:rPr>
          <w:b/>
          <w:lang w:val="en-GB"/>
        </w:rPr>
      </w:pPr>
    </w:p>
    <w:p w:rsidR="003A6FAB" w:rsidRPr="003A6FAB" w:rsidRDefault="003A6FAB" w:rsidP="00CB1B1F">
      <w:pPr>
        <w:rPr>
          <w:b/>
          <w:lang w:val="en-GB"/>
        </w:rPr>
      </w:pPr>
    </w:p>
    <w:sectPr w:rsidR="003A6FAB" w:rsidRPr="003A6FAB" w:rsidSect="00A214AF">
      <w:headerReference w:type="default" r:id="rId7"/>
      <w:footerReference w:type="default" r:id="rId8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2ED" w:rsidRDefault="009842ED" w:rsidP="00D90D5A">
      <w:r>
        <w:separator/>
      </w:r>
    </w:p>
  </w:endnote>
  <w:endnote w:type="continuationSeparator" w:id="0">
    <w:p w:rsidR="009842ED" w:rsidRDefault="009842ED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F07F74">
            <w:rPr>
              <w:rFonts w:eastAsia="MS Mincho"/>
              <w:noProof/>
              <w:sz w:val="20"/>
              <w:szCs w:val="20"/>
            </w:rPr>
            <w:t>28-5-2019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2ED" w:rsidRDefault="009842ED" w:rsidP="00D90D5A">
      <w:r>
        <w:separator/>
      </w:r>
    </w:p>
  </w:footnote>
  <w:footnote w:type="continuationSeparator" w:id="0">
    <w:p w:rsidR="009842ED" w:rsidRDefault="009842ED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B247F"/>
    <w:rsid w:val="000E56EE"/>
    <w:rsid w:val="000F33BD"/>
    <w:rsid w:val="00112803"/>
    <w:rsid w:val="001C0B5F"/>
    <w:rsid w:val="001D708D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3A6FAB"/>
    <w:rsid w:val="004268AA"/>
    <w:rsid w:val="00437490"/>
    <w:rsid w:val="0044496B"/>
    <w:rsid w:val="0048033C"/>
    <w:rsid w:val="005875D4"/>
    <w:rsid w:val="00652F68"/>
    <w:rsid w:val="00756B9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B07BDA"/>
    <w:rsid w:val="00B56DFB"/>
    <w:rsid w:val="00BD36BA"/>
    <w:rsid w:val="00BE0F48"/>
    <w:rsid w:val="00BF748F"/>
    <w:rsid w:val="00C03CE5"/>
    <w:rsid w:val="00C316DB"/>
    <w:rsid w:val="00C408A6"/>
    <w:rsid w:val="00CA1A9D"/>
    <w:rsid w:val="00CB1B1F"/>
    <w:rsid w:val="00CB2F11"/>
    <w:rsid w:val="00CD0478"/>
    <w:rsid w:val="00D51705"/>
    <w:rsid w:val="00D90D5A"/>
    <w:rsid w:val="00DC0E22"/>
    <w:rsid w:val="00DD5003"/>
    <w:rsid w:val="00F0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75C05DC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22</TotalTime>
  <Pages>1</Pages>
  <Words>210</Words>
  <Characters>1170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5</cp:revision>
  <cp:lastPrinted>2019-04-25T10:16:00Z</cp:lastPrinted>
  <dcterms:created xsi:type="dcterms:W3CDTF">2019-05-28T14:11:00Z</dcterms:created>
  <dcterms:modified xsi:type="dcterms:W3CDTF">2019-05-29T06:14:00Z</dcterms:modified>
</cp:coreProperties>
</file>