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662844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1E1E68">
              <w:rPr>
                <w:rFonts w:eastAsia="MS Mincho"/>
                <w:i/>
                <w:iCs/>
                <w:sz w:val="48"/>
                <w:szCs w:val="48"/>
              </w:rPr>
              <w:t>5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6B5899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44772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Schaerer Coffee Soul</w:t>
            </w:r>
            <w:r w:rsidR="001E1E68">
              <w:rPr>
                <w:rFonts w:eastAsia="MS Mincho"/>
                <w:sz w:val="24"/>
                <w:szCs w:val="24"/>
                <w:lang w:val="en-US"/>
              </w:rPr>
              <w:t>/Schaerer Coffee Art</w:t>
            </w:r>
            <w:r w:rsidR="006B5899">
              <w:rPr>
                <w:rFonts w:eastAsia="MS Mincho"/>
                <w:sz w:val="24"/>
                <w:szCs w:val="24"/>
                <w:lang w:val="en-US"/>
              </w:rPr>
              <w:t>/Barista |Professional</w:t>
            </w:r>
          </w:p>
        </w:tc>
      </w:tr>
      <w:tr w:rsidR="00A214AF" w:rsidRPr="00662844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6B5899" w:rsidRDefault="00A80769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A80769">
              <w:rPr>
                <w:rFonts w:eastAsia="MS Mincho"/>
                <w:sz w:val="24"/>
                <w:szCs w:val="24"/>
                <w:lang w:val="en-US"/>
              </w:rPr>
              <w:t>Schaerer Coffee Soul</w:t>
            </w:r>
            <w:r>
              <w:rPr>
                <w:rFonts w:eastAsia="MS Mincho"/>
                <w:sz w:val="24"/>
                <w:szCs w:val="24"/>
                <w:lang w:val="en-US"/>
              </w:rPr>
              <w:t>/</w:t>
            </w:r>
            <w:r w:rsidRPr="00A80769">
              <w:rPr>
                <w:rFonts w:eastAsia="MS Mincho"/>
                <w:sz w:val="24"/>
                <w:szCs w:val="24"/>
                <w:lang w:val="en-US"/>
              </w:rPr>
              <w:t>Schaerer Coffee Art</w:t>
            </w:r>
            <w:r w:rsidR="00662844">
              <w:rPr>
                <w:rFonts w:eastAsia="MS Mincho"/>
                <w:sz w:val="24"/>
                <w:szCs w:val="24"/>
                <w:lang w:val="en-US"/>
              </w:rPr>
              <w:t>/</w:t>
            </w:r>
            <w:bookmarkStart w:id="0" w:name="_GoBack"/>
            <w:bookmarkEnd w:id="0"/>
            <w:r w:rsidR="006B5899">
              <w:rPr>
                <w:rFonts w:eastAsia="MS Mincho"/>
                <w:sz w:val="24"/>
                <w:szCs w:val="24"/>
                <w:lang w:val="en-US"/>
              </w:rPr>
              <w:t>Barista Professional;</w:t>
            </w:r>
          </w:p>
          <w:p w:rsidR="00A214AF" w:rsidRPr="00A11E04" w:rsidRDefault="00A80769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A80769">
              <w:rPr>
                <w:rFonts w:eastAsia="MS Mincho"/>
                <w:sz w:val="24"/>
                <w:szCs w:val="24"/>
                <w:lang w:val="en-US"/>
              </w:rPr>
              <w:t xml:space="preserve">body </w:t>
            </w:r>
            <w:r w:rsidR="00383537">
              <w:rPr>
                <w:rFonts w:eastAsia="MS Mincho"/>
                <w:sz w:val="24"/>
                <w:szCs w:val="24"/>
                <w:lang w:val="en-US"/>
              </w:rPr>
              <w:t xml:space="preserve">(075198 ) </w:t>
            </w:r>
            <w:r>
              <w:rPr>
                <w:rFonts w:eastAsia="MS Mincho"/>
                <w:sz w:val="24"/>
                <w:szCs w:val="24"/>
                <w:lang w:val="en-US"/>
              </w:rPr>
              <w:t xml:space="preserve">for </w:t>
            </w:r>
            <w:r w:rsidRPr="00A80769">
              <w:rPr>
                <w:rFonts w:eastAsia="MS Mincho"/>
                <w:sz w:val="24"/>
                <w:szCs w:val="24"/>
                <w:lang w:val="en-US"/>
              </w:rPr>
              <w:t>3 way valve (074440) available</w:t>
            </w:r>
            <w:r>
              <w:rPr>
                <w:rFonts w:eastAsia="MS Mincho"/>
                <w:sz w:val="24"/>
                <w:szCs w:val="24"/>
                <w:lang w:val="en-US"/>
              </w:rPr>
              <w:t xml:space="preserve"> as spare part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44772F" w:rsidRPr="00A80769" w:rsidRDefault="00791F31" w:rsidP="0044772F">
      <w:pPr>
        <w:rPr>
          <w:lang w:val="en-GB"/>
        </w:rPr>
      </w:pPr>
      <w:r>
        <w:rPr>
          <w:lang w:val="en-GB"/>
        </w:rPr>
        <w:t>Wit</w:t>
      </w:r>
      <w:r w:rsidR="00383537">
        <w:rPr>
          <w:lang w:val="en-GB"/>
        </w:rPr>
        <w:t>h</w:t>
      </w:r>
      <w:r>
        <w:rPr>
          <w:lang w:val="en-GB"/>
        </w:rPr>
        <w:t xml:space="preserve"> this service memo</w:t>
      </w:r>
      <w:r w:rsidR="00A80769">
        <w:rPr>
          <w:lang w:val="en-GB"/>
        </w:rPr>
        <w:t xml:space="preserve"> I want to inform you that f</w:t>
      </w:r>
      <w:r w:rsidR="00C10657" w:rsidRPr="00A80769">
        <w:rPr>
          <w:lang w:val="en-GB"/>
        </w:rPr>
        <w:t xml:space="preserve">or the 3 way valve </w:t>
      </w:r>
      <w:r w:rsidR="001E1E68" w:rsidRPr="00A80769">
        <w:rPr>
          <w:lang w:val="en-GB"/>
        </w:rPr>
        <w:t xml:space="preserve">55116731 </w:t>
      </w:r>
      <w:r w:rsidR="00C10657" w:rsidRPr="00A80769">
        <w:rPr>
          <w:lang w:val="en-GB"/>
        </w:rPr>
        <w:t>(</w:t>
      </w:r>
      <w:r w:rsidR="001E1E68" w:rsidRPr="00A80769">
        <w:rPr>
          <w:lang w:val="en-GB"/>
        </w:rPr>
        <w:t>074440</w:t>
      </w:r>
      <w:r w:rsidR="00C10657" w:rsidRPr="00A80769">
        <w:rPr>
          <w:lang w:val="en-GB"/>
        </w:rPr>
        <w:t>)</w:t>
      </w:r>
      <w:r w:rsidR="001E1E68" w:rsidRPr="00A80769">
        <w:rPr>
          <w:lang w:val="en-GB"/>
        </w:rPr>
        <w:t xml:space="preserve"> SOLEN. VALVE FPM 3/2 24VDC 4.0</w:t>
      </w:r>
      <w:r w:rsidR="00C10657" w:rsidRPr="00A80769">
        <w:rPr>
          <w:lang w:val="en-GB"/>
        </w:rPr>
        <w:t xml:space="preserve"> now the body is available as separate spare part (in red circle below in picture).</w:t>
      </w:r>
      <w:r w:rsidR="006E105C">
        <w:rPr>
          <w:lang w:val="en-GB"/>
        </w:rPr>
        <w:t xml:space="preserve"> </w:t>
      </w:r>
      <w:r w:rsidR="00BE3E7F">
        <w:rPr>
          <w:lang w:val="en-GB"/>
        </w:rPr>
        <w:t>This i</w:t>
      </w:r>
      <w:r w:rsidR="006E105C">
        <w:rPr>
          <w:lang w:val="en-GB"/>
        </w:rPr>
        <w:t>n order to reduce service costs.</w:t>
      </w:r>
    </w:p>
    <w:p w:rsidR="00C10657" w:rsidRPr="00A80769" w:rsidRDefault="00C10657" w:rsidP="0044772F">
      <w:pPr>
        <w:rPr>
          <w:lang w:val="en-GB"/>
        </w:rPr>
      </w:pPr>
    </w:p>
    <w:p w:rsidR="00C10657" w:rsidRPr="00A80769" w:rsidRDefault="00C10657" w:rsidP="0044772F">
      <w:pPr>
        <w:rPr>
          <w:lang w:val="en-GB"/>
        </w:rPr>
      </w:pPr>
      <w:r w:rsidRPr="00A80769">
        <w:rPr>
          <w:lang w:val="en-GB"/>
        </w:rPr>
        <w:t>Sap number is:</w:t>
      </w:r>
      <w:r w:rsidR="00383537">
        <w:rPr>
          <w:lang w:val="en-GB"/>
        </w:rPr>
        <w:t xml:space="preserve"> </w:t>
      </w:r>
      <w:r w:rsidR="00383537" w:rsidRPr="00383537">
        <w:rPr>
          <w:lang w:val="en-GB"/>
        </w:rPr>
        <w:t>55121246</w:t>
      </w:r>
      <w:r w:rsidRPr="00A80769">
        <w:rPr>
          <w:lang w:val="en-GB"/>
        </w:rPr>
        <w:t xml:space="preserve"> (075198) SP-set sol.vlv.FKM3/2 4.0 pl-in connect.</w:t>
      </w:r>
    </w:p>
    <w:p w:rsidR="00C10657" w:rsidRDefault="00C10657" w:rsidP="0044772F">
      <w:pPr>
        <w:rPr>
          <w:lang w:val="en-GB"/>
        </w:rPr>
      </w:pPr>
    </w:p>
    <w:p w:rsidR="00C10657" w:rsidRDefault="00C10657" w:rsidP="0044772F">
      <w:pPr>
        <w:rPr>
          <w:lang w:val="en-GB"/>
        </w:rPr>
      </w:pPr>
      <w:r>
        <w:rPr>
          <w:noProof/>
          <w:lang w:val="de-CH" w:eastAsia="de-CH"/>
        </w:rPr>
        <w:drawing>
          <wp:inline distT="0" distB="0" distL="0" distR="0">
            <wp:extent cx="3169920" cy="1874520"/>
            <wp:effectExtent l="0" t="0" r="0" b="0"/>
            <wp:docPr id="1" name="Picture 1" descr="cid:image011.jpg@01D4D389.35B76A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11.jpg@01D4D389.35B76A2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187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0769" w:rsidRDefault="00A80769" w:rsidP="0044772F">
      <w:pPr>
        <w:rPr>
          <w:lang w:val="en-GB"/>
        </w:rPr>
      </w:pPr>
    </w:p>
    <w:p w:rsidR="00A80769" w:rsidRDefault="00A80769" w:rsidP="0044772F">
      <w:pPr>
        <w:rPr>
          <w:lang w:val="en-GB"/>
        </w:rPr>
      </w:pPr>
    </w:p>
    <w:sectPr w:rsidR="00A80769" w:rsidSect="00A214AF">
      <w:headerReference w:type="default" r:id="rId9"/>
      <w:footerReference w:type="default" r:id="rId10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662844">
            <w:rPr>
              <w:rFonts w:eastAsia="MS Mincho"/>
              <w:noProof/>
              <w:sz w:val="20"/>
              <w:szCs w:val="20"/>
            </w:rPr>
            <w:t>19-9-2019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B247F"/>
    <w:rsid w:val="000E56EE"/>
    <w:rsid w:val="000F33BD"/>
    <w:rsid w:val="00112803"/>
    <w:rsid w:val="001C0B5F"/>
    <w:rsid w:val="001D708D"/>
    <w:rsid w:val="001E1E68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303FD7"/>
    <w:rsid w:val="00310A15"/>
    <w:rsid w:val="00383537"/>
    <w:rsid w:val="003A6FAB"/>
    <w:rsid w:val="004268AA"/>
    <w:rsid w:val="00437490"/>
    <w:rsid w:val="0044496B"/>
    <w:rsid w:val="0044772F"/>
    <w:rsid w:val="0048033C"/>
    <w:rsid w:val="005875D4"/>
    <w:rsid w:val="00652F68"/>
    <w:rsid w:val="00662844"/>
    <w:rsid w:val="006B5899"/>
    <w:rsid w:val="006E105C"/>
    <w:rsid w:val="00756B91"/>
    <w:rsid w:val="00791F31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A11E04"/>
    <w:rsid w:val="00A214AF"/>
    <w:rsid w:val="00A80769"/>
    <w:rsid w:val="00B07BDA"/>
    <w:rsid w:val="00B56DFB"/>
    <w:rsid w:val="00BD36BA"/>
    <w:rsid w:val="00BE0F48"/>
    <w:rsid w:val="00BE3E7F"/>
    <w:rsid w:val="00BF72B0"/>
    <w:rsid w:val="00BF748F"/>
    <w:rsid w:val="00C03CE5"/>
    <w:rsid w:val="00C10657"/>
    <w:rsid w:val="00C316DB"/>
    <w:rsid w:val="00C408A6"/>
    <w:rsid w:val="00CA1A9D"/>
    <w:rsid w:val="00CB1B1F"/>
    <w:rsid w:val="00CB2F11"/>
    <w:rsid w:val="00CD0478"/>
    <w:rsid w:val="00D51705"/>
    <w:rsid w:val="00D90D5A"/>
    <w:rsid w:val="00DB5B2B"/>
    <w:rsid w:val="00DC0E22"/>
    <w:rsid w:val="00DD5003"/>
    <w:rsid w:val="00EC6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C5E5CE2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30.jpg@01D5693B.F9B7159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17</TotalTime>
  <Pages>1</Pages>
  <Words>86</Words>
  <Characters>501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9</cp:revision>
  <cp:lastPrinted>2019-04-25T10:16:00Z</cp:lastPrinted>
  <dcterms:created xsi:type="dcterms:W3CDTF">2019-09-12T14:02:00Z</dcterms:created>
  <dcterms:modified xsi:type="dcterms:W3CDTF">2019-09-19T07:14:00Z</dcterms:modified>
</cp:coreProperties>
</file>